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F4F86" w14:textId="77777777" w:rsidR="00710FB0" w:rsidRPr="002A423C" w:rsidRDefault="00FE21C6" w:rsidP="004139EF">
      <w:pPr>
        <w:jc w:val="both"/>
        <w:rPr>
          <w:rFonts w:ascii="Arial Narrow" w:hAnsi="Arial Narrow"/>
          <w:sz w:val="16"/>
          <w:szCs w:val="16"/>
          <w:lang w:val="es-MX"/>
        </w:rPr>
      </w:pPr>
      <w:r>
        <w:rPr>
          <w:rFonts w:ascii="Arial Narrow" w:hAnsi="Arial Narrow"/>
          <w:sz w:val="26"/>
          <w:szCs w:val="26"/>
          <w:lang w:val="es-ES"/>
        </w:rPr>
        <w:t xml:space="preserve">   </w:t>
      </w:r>
      <w:r w:rsidR="00F051FD">
        <w:rPr>
          <w:rFonts w:ascii="Arial Narrow" w:hAnsi="Arial Narrow"/>
          <w:sz w:val="26"/>
          <w:szCs w:val="26"/>
          <w:lang w:val="es-ES"/>
        </w:rPr>
        <w:t xml:space="preserve">  </w:t>
      </w:r>
      <w:r w:rsidR="001B0BB8">
        <w:rPr>
          <w:rFonts w:ascii="Arial Narrow" w:hAnsi="Arial Narrow"/>
          <w:sz w:val="26"/>
          <w:szCs w:val="26"/>
          <w:lang w:val="es-ES"/>
        </w:rPr>
        <w:t xml:space="preserve">  </w:t>
      </w:r>
      <w:bookmarkStart w:id="0" w:name="_GoBack"/>
      <w:bookmarkEnd w:id="0"/>
    </w:p>
    <w:p w14:paraId="4F8AA890" w14:textId="3BC9AFEF" w:rsidR="00710FB0" w:rsidRPr="00860923" w:rsidRDefault="004139EF" w:rsidP="004139EF">
      <w:pPr>
        <w:jc w:val="center"/>
        <w:rPr>
          <w:rFonts w:ascii="Aptos Display" w:hAnsi="Aptos Display"/>
          <w:b/>
          <w:i/>
          <w:sz w:val="24"/>
          <w:szCs w:val="24"/>
          <w:lang w:val="es-ES"/>
        </w:rPr>
      </w:pPr>
      <w:r w:rsidRPr="00860923">
        <w:rPr>
          <w:rFonts w:ascii="Aptos Display" w:hAnsi="Aptos Display"/>
          <w:b/>
          <w:i/>
          <w:sz w:val="24"/>
          <w:szCs w:val="24"/>
          <w:lang w:val="es-ES"/>
        </w:rPr>
        <w:t>SOLICITUD</w:t>
      </w:r>
      <w:r w:rsidR="0001768F" w:rsidRPr="00860923">
        <w:rPr>
          <w:rFonts w:ascii="Aptos Display" w:hAnsi="Aptos Display"/>
          <w:b/>
          <w:i/>
          <w:sz w:val="24"/>
          <w:szCs w:val="24"/>
          <w:lang w:val="es-ES"/>
        </w:rPr>
        <w:t xml:space="preserve"> PARA EXPEDICIÓN DE CONSTANCIA</w:t>
      </w:r>
    </w:p>
    <w:p w14:paraId="157170D6" w14:textId="77777777" w:rsidR="006168E7" w:rsidRPr="00860923" w:rsidRDefault="006168E7" w:rsidP="004139EF">
      <w:pPr>
        <w:jc w:val="center"/>
        <w:rPr>
          <w:rFonts w:ascii="Aptos Display" w:hAnsi="Aptos Display"/>
          <w:b/>
          <w:i/>
          <w:sz w:val="24"/>
          <w:szCs w:val="24"/>
          <w:lang w:val="es-ES"/>
        </w:rPr>
      </w:pPr>
    </w:p>
    <w:p w14:paraId="3C027106" w14:textId="77777777" w:rsidR="004139EF" w:rsidRDefault="004139EF" w:rsidP="004139EF">
      <w:pPr>
        <w:rPr>
          <w:rFonts w:ascii="Aptos Display" w:hAnsi="Aptos Display"/>
          <w:sz w:val="24"/>
          <w:szCs w:val="24"/>
          <w:lang w:val="es-ES"/>
        </w:rPr>
      </w:pPr>
    </w:p>
    <w:p w14:paraId="0832D002" w14:textId="5A4E7141" w:rsidR="000003E5" w:rsidRDefault="000003E5" w:rsidP="004139EF">
      <w:pPr>
        <w:rPr>
          <w:rFonts w:ascii="Aptos Display" w:hAnsi="Aptos Display"/>
          <w:sz w:val="24"/>
          <w:szCs w:val="24"/>
          <w:lang w:val="es-ES"/>
        </w:rPr>
      </w:pPr>
      <w:r>
        <w:rPr>
          <w:rFonts w:ascii="Aptos Display" w:hAnsi="Aptos Display"/>
          <w:sz w:val="24"/>
          <w:szCs w:val="24"/>
          <w:lang w:val="es-ES"/>
        </w:rPr>
        <w:t>Nombre:</w:t>
      </w:r>
    </w:p>
    <w:p w14:paraId="6E6474EE" w14:textId="7E6A7462" w:rsidR="000003E5" w:rsidRPr="00860923" w:rsidRDefault="000003E5" w:rsidP="004139EF">
      <w:pPr>
        <w:rPr>
          <w:rFonts w:ascii="Aptos Display" w:hAnsi="Aptos Display"/>
          <w:sz w:val="24"/>
          <w:szCs w:val="24"/>
          <w:lang w:val="es-ES"/>
        </w:rPr>
      </w:pPr>
      <w:r>
        <w:rPr>
          <w:rFonts w:ascii="Aptos Display" w:hAnsi="Aptos Display"/>
          <w:sz w:val="24"/>
          <w:szCs w:val="24"/>
          <w:lang w:val="es-ES"/>
        </w:rPr>
        <w:t>Programa y promoción:</w:t>
      </w:r>
    </w:p>
    <w:p w14:paraId="75EFC82A" w14:textId="77777777" w:rsidR="005066E9" w:rsidRPr="00860923" w:rsidRDefault="005066E9" w:rsidP="004139EF">
      <w:pPr>
        <w:rPr>
          <w:rFonts w:ascii="Aptos Display" w:hAnsi="Aptos Display" w:cs="Arial"/>
          <w:sz w:val="24"/>
          <w:szCs w:val="24"/>
          <w:lang w:val="es-ES"/>
        </w:rPr>
      </w:pPr>
    </w:p>
    <w:p w14:paraId="0ADEEDC5" w14:textId="77777777" w:rsidR="006168E7" w:rsidRPr="00860923" w:rsidRDefault="006168E7" w:rsidP="004139EF">
      <w:pPr>
        <w:rPr>
          <w:rFonts w:ascii="Aptos Display" w:hAnsi="Aptos Display" w:cs="Arial"/>
          <w:b/>
          <w:sz w:val="24"/>
          <w:szCs w:val="24"/>
          <w:lang w:val="es-ES"/>
        </w:rPr>
      </w:pPr>
    </w:p>
    <w:p w14:paraId="25545172" w14:textId="1A246AF5" w:rsidR="005066E9" w:rsidRPr="00860923" w:rsidRDefault="005066E9" w:rsidP="004139EF">
      <w:pPr>
        <w:rPr>
          <w:rFonts w:ascii="Aptos Display" w:hAnsi="Aptos Display" w:cs="Arial"/>
          <w:bCs/>
          <w:sz w:val="24"/>
          <w:szCs w:val="24"/>
          <w:lang w:val="es-ES"/>
        </w:rPr>
      </w:pPr>
      <w:r w:rsidRPr="00860923">
        <w:rPr>
          <w:rFonts w:ascii="Aptos Display" w:hAnsi="Aptos Display" w:cs="Arial"/>
          <w:bCs/>
          <w:sz w:val="24"/>
          <w:szCs w:val="24"/>
          <w:lang w:val="es-ES"/>
        </w:rPr>
        <w:t xml:space="preserve">Favor de </w:t>
      </w:r>
      <w:r w:rsidR="00860923" w:rsidRPr="00860923">
        <w:rPr>
          <w:rFonts w:ascii="Aptos Display" w:hAnsi="Aptos Display" w:cs="Arial"/>
          <w:bCs/>
          <w:sz w:val="24"/>
          <w:szCs w:val="24"/>
          <w:lang w:val="es-ES"/>
        </w:rPr>
        <w:t>indicar la información que requieres se incluya en la constancia</w:t>
      </w:r>
    </w:p>
    <w:p w14:paraId="2EC542B4" w14:textId="77777777" w:rsidR="00060C2C" w:rsidRPr="00860923" w:rsidRDefault="00060C2C" w:rsidP="004139EF">
      <w:pPr>
        <w:rPr>
          <w:rFonts w:ascii="Aptos Display" w:hAnsi="Aptos Display" w:cs="Arial"/>
          <w:b/>
          <w:sz w:val="24"/>
          <w:szCs w:val="24"/>
          <w:lang w:val="es-ES"/>
        </w:rPr>
      </w:pPr>
    </w:p>
    <w:p w14:paraId="69DC4DEA" w14:textId="7F4C4338" w:rsidR="00860923" w:rsidRPr="00860923" w:rsidRDefault="00860923" w:rsidP="004139EF">
      <w:pPr>
        <w:rPr>
          <w:rFonts w:ascii="Aptos Display" w:hAnsi="Aptos Display" w:cs="Arial"/>
          <w:bCs/>
          <w:sz w:val="24"/>
          <w:szCs w:val="24"/>
          <w:lang w:val="es-ES"/>
        </w:rPr>
      </w:pPr>
      <w:proofErr w:type="gramStart"/>
      <w:r w:rsidRPr="00860923">
        <w:rPr>
          <w:rFonts w:ascii="Aptos Display" w:hAnsi="Aptos Display" w:cs="Arial"/>
          <w:bCs/>
          <w:sz w:val="24"/>
          <w:szCs w:val="24"/>
          <w:lang w:val="es-ES"/>
        </w:rPr>
        <w:t xml:space="preserve">(  </w:t>
      </w:r>
      <w:proofErr w:type="gramEnd"/>
      <w:r w:rsidRPr="00860923">
        <w:rPr>
          <w:rFonts w:ascii="Aptos Display" w:hAnsi="Aptos Display" w:cs="Arial"/>
          <w:bCs/>
          <w:sz w:val="24"/>
          <w:szCs w:val="24"/>
          <w:lang w:val="es-ES"/>
        </w:rPr>
        <w:t xml:space="preserve">   ) con calificaciones</w:t>
      </w:r>
    </w:p>
    <w:p w14:paraId="7BEF69D5" w14:textId="2B33010A" w:rsidR="00860923" w:rsidRPr="00860923" w:rsidRDefault="00860923" w:rsidP="004139EF">
      <w:pPr>
        <w:rPr>
          <w:rFonts w:ascii="Aptos Display" w:hAnsi="Aptos Display" w:cs="Arial"/>
          <w:bCs/>
          <w:sz w:val="24"/>
          <w:szCs w:val="24"/>
          <w:lang w:val="es-ES"/>
        </w:rPr>
      </w:pPr>
      <w:proofErr w:type="gramStart"/>
      <w:r w:rsidRPr="00860923">
        <w:rPr>
          <w:rFonts w:ascii="Aptos Display" w:hAnsi="Aptos Display" w:cs="Arial"/>
          <w:bCs/>
          <w:sz w:val="24"/>
          <w:szCs w:val="24"/>
          <w:lang w:val="es-ES"/>
        </w:rPr>
        <w:t xml:space="preserve">(  </w:t>
      </w:r>
      <w:proofErr w:type="gramEnd"/>
      <w:r w:rsidRPr="00860923">
        <w:rPr>
          <w:rFonts w:ascii="Aptos Display" w:hAnsi="Aptos Display" w:cs="Arial"/>
          <w:bCs/>
          <w:sz w:val="24"/>
          <w:szCs w:val="24"/>
          <w:lang w:val="es-ES"/>
        </w:rPr>
        <w:t xml:space="preserve">   ) sin calificaciones</w:t>
      </w:r>
    </w:p>
    <w:p w14:paraId="17552D4D" w14:textId="77777777" w:rsidR="00860923" w:rsidRPr="00860923" w:rsidRDefault="00860923" w:rsidP="00860923">
      <w:pPr>
        <w:rPr>
          <w:rFonts w:ascii="Aptos Display" w:hAnsi="Aptos Display" w:cs="Arial"/>
          <w:sz w:val="24"/>
          <w:szCs w:val="24"/>
          <w:lang w:val="es-ES"/>
        </w:rPr>
      </w:pPr>
      <w:proofErr w:type="gramStart"/>
      <w:r w:rsidRPr="00860923">
        <w:rPr>
          <w:rFonts w:ascii="Aptos Display" w:hAnsi="Aptos Display" w:cs="Arial"/>
          <w:bCs/>
          <w:sz w:val="24"/>
          <w:szCs w:val="24"/>
          <w:lang w:val="es-ES"/>
        </w:rPr>
        <w:t xml:space="preserve">(  </w:t>
      </w:r>
      <w:proofErr w:type="gramEnd"/>
      <w:r w:rsidRPr="00860923">
        <w:rPr>
          <w:rFonts w:ascii="Aptos Display" w:hAnsi="Aptos Display" w:cs="Arial"/>
          <w:bCs/>
          <w:sz w:val="24"/>
          <w:szCs w:val="24"/>
          <w:lang w:val="es-ES"/>
        </w:rPr>
        <w:t xml:space="preserve">   ) con duración del semestre</w:t>
      </w:r>
    </w:p>
    <w:p w14:paraId="39B7A1D7" w14:textId="77777777" w:rsidR="00860923" w:rsidRPr="00860923" w:rsidRDefault="00860923" w:rsidP="00860923">
      <w:pPr>
        <w:rPr>
          <w:rFonts w:ascii="Aptos Display" w:hAnsi="Aptos Display" w:cs="Arial"/>
          <w:sz w:val="24"/>
          <w:szCs w:val="24"/>
          <w:lang w:val="es-ES"/>
        </w:rPr>
      </w:pPr>
      <w:proofErr w:type="gramStart"/>
      <w:r w:rsidRPr="00860923">
        <w:rPr>
          <w:rFonts w:ascii="Aptos Display" w:hAnsi="Aptos Display" w:cs="Arial"/>
          <w:sz w:val="24"/>
          <w:szCs w:val="24"/>
          <w:lang w:val="es-ES"/>
        </w:rPr>
        <w:t xml:space="preserve">(  </w:t>
      </w:r>
      <w:proofErr w:type="gramEnd"/>
      <w:r w:rsidRPr="00860923">
        <w:rPr>
          <w:rFonts w:ascii="Aptos Display" w:hAnsi="Aptos Display" w:cs="Arial"/>
          <w:sz w:val="24"/>
          <w:szCs w:val="24"/>
          <w:lang w:val="es-ES"/>
        </w:rPr>
        <w:t xml:space="preserve">   ) con duración del programa</w:t>
      </w:r>
    </w:p>
    <w:p w14:paraId="54C877CA" w14:textId="6C11D3B1" w:rsidR="00860923" w:rsidRPr="00860923" w:rsidRDefault="00860923" w:rsidP="00860923">
      <w:pPr>
        <w:rPr>
          <w:rFonts w:ascii="Aptos Display" w:hAnsi="Aptos Display" w:cs="Arial"/>
          <w:sz w:val="24"/>
          <w:szCs w:val="24"/>
          <w:lang w:val="es-ES"/>
        </w:rPr>
      </w:pPr>
      <w:proofErr w:type="gramStart"/>
      <w:r w:rsidRPr="00860923">
        <w:rPr>
          <w:rFonts w:ascii="Aptos Display" w:hAnsi="Aptos Display" w:cs="Arial"/>
          <w:sz w:val="24"/>
          <w:szCs w:val="24"/>
          <w:lang w:val="es-ES"/>
        </w:rPr>
        <w:t xml:space="preserve">(  </w:t>
      </w:r>
      <w:proofErr w:type="gramEnd"/>
      <w:r w:rsidRPr="00860923">
        <w:rPr>
          <w:rFonts w:ascii="Aptos Display" w:hAnsi="Aptos Display" w:cs="Arial"/>
          <w:sz w:val="24"/>
          <w:szCs w:val="24"/>
          <w:lang w:val="es-ES"/>
        </w:rPr>
        <w:t xml:space="preserve">   ) con fechas de período vacacional</w:t>
      </w:r>
    </w:p>
    <w:p w14:paraId="29A8738D" w14:textId="4D4C0F2E" w:rsidR="00860923" w:rsidRPr="00860923" w:rsidRDefault="00860923" w:rsidP="00860923">
      <w:pPr>
        <w:rPr>
          <w:rFonts w:ascii="Aptos Display" w:hAnsi="Aptos Display" w:cs="Arial"/>
          <w:sz w:val="24"/>
          <w:szCs w:val="24"/>
          <w:lang w:val="es-ES"/>
        </w:rPr>
      </w:pPr>
      <w:proofErr w:type="gramStart"/>
      <w:r w:rsidRPr="00860923">
        <w:rPr>
          <w:rFonts w:ascii="Aptos Display" w:hAnsi="Aptos Display" w:cs="Arial"/>
          <w:sz w:val="24"/>
          <w:szCs w:val="24"/>
          <w:lang w:val="es-ES"/>
        </w:rPr>
        <w:t xml:space="preserve">(  </w:t>
      </w:r>
      <w:proofErr w:type="gramEnd"/>
      <w:r w:rsidRPr="00860923">
        <w:rPr>
          <w:rFonts w:ascii="Aptos Display" w:hAnsi="Aptos Display" w:cs="Arial"/>
          <w:sz w:val="24"/>
          <w:szCs w:val="24"/>
          <w:lang w:val="es-ES"/>
        </w:rPr>
        <w:t xml:space="preserve">   ) con datos para servicio social</w:t>
      </w:r>
    </w:p>
    <w:p w14:paraId="3E65A2AB" w14:textId="77777777" w:rsidR="00860923" w:rsidRPr="00860923" w:rsidRDefault="00860923" w:rsidP="00860923">
      <w:pPr>
        <w:rPr>
          <w:rFonts w:ascii="Aptos Display" w:hAnsi="Aptos Display" w:cs="Arial"/>
          <w:sz w:val="24"/>
          <w:szCs w:val="24"/>
          <w:lang w:val="es-ES"/>
        </w:rPr>
      </w:pPr>
      <w:proofErr w:type="gramStart"/>
      <w:r w:rsidRPr="00860923">
        <w:rPr>
          <w:rFonts w:ascii="Aptos Display" w:hAnsi="Aptos Display" w:cs="Arial"/>
          <w:sz w:val="24"/>
          <w:szCs w:val="24"/>
          <w:lang w:val="es-ES"/>
        </w:rPr>
        <w:t xml:space="preserve">(  </w:t>
      </w:r>
      <w:proofErr w:type="gramEnd"/>
      <w:r w:rsidRPr="00860923">
        <w:rPr>
          <w:rFonts w:ascii="Aptos Display" w:hAnsi="Aptos Display" w:cs="Arial"/>
          <w:sz w:val="24"/>
          <w:szCs w:val="24"/>
          <w:lang w:val="es-ES"/>
        </w:rPr>
        <w:t xml:space="preserve">   ) con promedio</w:t>
      </w:r>
    </w:p>
    <w:p w14:paraId="5C1E47AC" w14:textId="77777777" w:rsidR="00860923" w:rsidRPr="00860923" w:rsidRDefault="00860923" w:rsidP="00860923">
      <w:pPr>
        <w:rPr>
          <w:rFonts w:ascii="Aptos Display" w:hAnsi="Aptos Display" w:cs="Arial"/>
          <w:sz w:val="24"/>
          <w:szCs w:val="24"/>
          <w:lang w:val="es-ES"/>
        </w:rPr>
      </w:pPr>
      <w:proofErr w:type="gramStart"/>
      <w:r w:rsidRPr="00860923">
        <w:rPr>
          <w:rFonts w:ascii="Aptos Display" w:hAnsi="Aptos Display" w:cs="Arial"/>
          <w:sz w:val="24"/>
          <w:szCs w:val="24"/>
          <w:lang w:val="es-ES"/>
        </w:rPr>
        <w:t xml:space="preserve">(  </w:t>
      </w:r>
      <w:proofErr w:type="gramEnd"/>
      <w:r w:rsidRPr="00860923">
        <w:rPr>
          <w:rFonts w:ascii="Aptos Display" w:hAnsi="Aptos Display" w:cs="Arial"/>
          <w:sz w:val="24"/>
          <w:szCs w:val="24"/>
          <w:lang w:val="es-ES"/>
        </w:rPr>
        <w:t xml:space="preserve">   ) con porcentaje de créditos</w:t>
      </w:r>
    </w:p>
    <w:p w14:paraId="10B06B40" w14:textId="3F62A38D" w:rsidR="00860923" w:rsidRPr="00860923" w:rsidRDefault="00860923" w:rsidP="00860923">
      <w:pPr>
        <w:rPr>
          <w:rFonts w:ascii="Aptos Display" w:hAnsi="Aptos Display" w:cs="Arial"/>
          <w:sz w:val="24"/>
          <w:szCs w:val="24"/>
          <w:lang w:val="es-ES"/>
        </w:rPr>
      </w:pPr>
      <w:proofErr w:type="gramStart"/>
      <w:r w:rsidRPr="00860923">
        <w:rPr>
          <w:rFonts w:ascii="Aptos Display" w:hAnsi="Aptos Display" w:cs="Arial"/>
          <w:sz w:val="24"/>
          <w:szCs w:val="24"/>
          <w:lang w:val="es-ES"/>
        </w:rPr>
        <w:t xml:space="preserve">(  </w:t>
      </w:r>
      <w:proofErr w:type="gramEnd"/>
      <w:r w:rsidRPr="00860923">
        <w:rPr>
          <w:rFonts w:ascii="Aptos Display" w:hAnsi="Aptos Display" w:cs="Arial"/>
          <w:sz w:val="24"/>
          <w:szCs w:val="24"/>
          <w:lang w:val="es-ES"/>
        </w:rPr>
        <w:t xml:space="preserve">   ) con lugar que</w:t>
      </w:r>
      <w:r>
        <w:rPr>
          <w:rFonts w:ascii="Aptos Display" w:hAnsi="Aptos Display" w:cs="Arial"/>
          <w:sz w:val="24"/>
          <w:szCs w:val="24"/>
          <w:lang w:val="es-ES"/>
        </w:rPr>
        <w:t xml:space="preserve"> se</w:t>
      </w:r>
      <w:r w:rsidRPr="00860923">
        <w:rPr>
          <w:rFonts w:ascii="Aptos Display" w:hAnsi="Aptos Display" w:cs="Arial"/>
          <w:sz w:val="24"/>
          <w:szCs w:val="24"/>
          <w:lang w:val="es-ES"/>
        </w:rPr>
        <w:t xml:space="preserve"> ocupa en el grupo</w:t>
      </w:r>
      <w:r>
        <w:rPr>
          <w:rFonts w:ascii="Aptos Display" w:hAnsi="Aptos Display" w:cs="Arial"/>
          <w:sz w:val="24"/>
          <w:szCs w:val="24"/>
          <w:lang w:val="es-ES"/>
        </w:rPr>
        <w:t xml:space="preserve"> de acuerdo con el promedio</w:t>
      </w:r>
    </w:p>
    <w:p w14:paraId="5B0F40F4" w14:textId="357DA6B7" w:rsidR="00860923" w:rsidRDefault="00860923" w:rsidP="00860923">
      <w:pPr>
        <w:rPr>
          <w:rFonts w:ascii="Aptos Display" w:hAnsi="Aptos Display" w:cs="Arial"/>
          <w:sz w:val="24"/>
          <w:szCs w:val="24"/>
          <w:lang w:val="es-ES"/>
        </w:rPr>
      </w:pPr>
      <w:proofErr w:type="gramStart"/>
      <w:r>
        <w:rPr>
          <w:rFonts w:ascii="Aptos Display" w:hAnsi="Aptos Display" w:cs="Arial"/>
          <w:sz w:val="24"/>
          <w:szCs w:val="24"/>
          <w:lang w:val="es-ES"/>
        </w:rPr>
        <w:t xml:space="preserve">(  </w:t>
      </w:r>
      <w:proofErr w:type="gramEnd"/>
      <w:r>
        <w:rPr>
          <w:rFonts w:ascii="Aptos Display" w:hAnsi="Aptos Display" w:cs="Arial"/>
          <w:sz w:val="24"/>
          <w:szCs w:val="24"/>
          <w:lang w:val="es-ES"/>
        </w:rPr>
        <w:t xml:space="preserve">   ) con información sobre la beca</w:t>
      </w:r>
    </w:p>
    <w:p w14:paraId="61B13998" w14:textId="72EE819C" w:rsidR="000003E5" w:rsidRDefault="000003E5" w:rsidP="00860923">
      <w:pPr>
        <w:rPr>
          <w:rFonts w:ascii="Aptos Display" w:hAnsi="Aptos Display" w:cs="Arial"/>
          <w:sz w:val="24"/>
          <w:szCs w:val="24"/>
          <w:lang w:val="es-ES"/>
        </w:rPr>
      </w:pPr>
      <w:proofErr w:type="gramStart"/>
      <w:r>
        <w:rPr>
          <w:rFonts w:ascii="Aptos Display" w:hAnsi="Aptos Display" w:cs="Arial"/>
          <w:sz w:val="24"/>
          <w:szCs w:val="24"/>
          <w:lang w:val="es-ES"/>
        </w:rPr>
        <w:t xml:space="preserve">(  </w:t>
      </w:r>
      <w:proofErr w:type="gramEnd"/>
      <w:r>
        <w:rPr>
          <w:rFonts w:ascii="Aptos Display" w:hAnsi="Aptos Display" w:cs="Arial"/>
          <w:sz w:val="24"/>
          <w:szCs w:val="24"/>
          <w:lang w:val="es-ES"/>
        </w:rPr>
        <w:t xml:space="preserve">   ) con el número de registro de tu programa ante la Dirección General de Profesiones de la SEP</w:t>
      </w:r>
    </w:p>
    <w:p w14:paraId="6BB5FF3B" w14:textId="46C02588" w:rsidR="000003E5" w:rsidRPr="00860923" w:rsidRDefault="000003E5" w:rsidP="00860923">
      <w:pPr>
        <w:rPr>
          <w:rFonts w:ascii="Aptos Display" w:hAnsi="Aptos Display" w:cs="Arial"/>
          <w:sz w:val="24"/>
          <w:szCs w:val="24"/>
          <w:lang w:val="es-ES"/>
        </w:rPr>
      </w:pPr>
      <w:proofErr w:type="gramStart"/>
      <w:r>
        <w:rPr>
          <w:rFonts w:ascii="Aptos Display" w:hAnsi="Aptos Display" w:cs="Arial"/>
          <w:sz w:val="24"/>
          <w:szCs w:val="24"/>
          <w:lang w:val="es-ES"/>
        </w:rPr>
        <w:t xml:space="preserve">(  </w:t>
      </w:r>
      <w:proofErr w:type="gramEnd"/>
      <w:r>
        <w:rPr>
          <w:rFonts w:ascii="Aptos Display" w:hAnsi="Aptos Display" w:cs="Arial"/>
          <w:sz w:val="24"/>
          <w:szCs w:val="24"/>
          <w:lang w:val="es-ES"/>
        </w:rPr>
        <w:t xml:space="preserve">   ) con el número de registro patronal de El Colegio</w:t>
      </w:r>
    </w:p>
    <w:p w14:paraId="733BAE26" w14:textId="77777777" w:rsidR="00860923" w:rsidRPr="00860923" w:rsidRDefault="00860923" w:rsidP="00860923">
      <w:pPr>
        <w:rPr>
          <w:rFonts w:ascii="Aptos Display" w:hAnsi="Aptos Display" w:cs="Arial"/>
          <w:sz w:val="24"/>
          <w:szCs w:val="24"/>
          <w:lang w:val="es-ES"/>
        </w:rPr>
      </w:pPr>
    </w:p>
    <w:p w14:paraId="5394DC05" w14:textId="77777777" w:rsidR="00860923" w:rsidRDefault="00860923" w:rsidP="00860923">
      <w:pPr>
        <w:rPr>
          <w:rFonts w:ascii="Aptos Display" w:hAnsi="Aptos Display" w:cs="Arial"/>
          <w:sz w:val="24"/>
          <w:szCs w:val="24"/>
          <w:lang w:val="es-ES"/>
        </w:rPr>
      </w:pPr>
      <w:proofErr w:type="gramStart"/>
      <w:r w:rsidRPr="00860923">
        <w:rPr>
          <w:rFonts w:ascii="Aptos Display" w:hAnsi="Aptos Display" w:cs="Arial"/>
          <w:sz w:val="24"/>
          <w:szCs w:val="24"/>
          <w:lang w:val="es-ES"/>
        </w:rPr>
        <w:t xml:space="preserve">(  </w:t>
      </w:r>
      <w:proofErr w:type="gramEnd"/>
      <w:r w:rsidRPr="00860923">
        <w:rPr>
          <w:rFonts w:ascii="Aptos Display" w:hAnsi="Aptos Display" w:cs="Arial"/>
          <w:sz w:val="24"/>
          <w:szCs w:val="24"/>
          <w:lang w:val="es-ES"/>
        </w:rPr>
        <w:t xml:space="preserve">   ) con datos de titulación</w:t>
      </w:r>
    </w:p>
    <w:p w14:paraId="1D0D1CA6" w14:textId="41EC8547" w:rsidR="00860923" w:rsidRPr="00860923" w:rsidRDefault="00860923" w:rsidP="00860923">
      <w:pPr>
        <w:rPr>
          <w:rFonts w:ascii="Aptos Display" w:hAnsi="Aptos Display" w:cs="Arial"/>
          <w:sz w:val="24"/>
          <w:szCs w:val="24"/>
          <w:lang w:val="es-ES"/>
        </w:rPr>
      </w:pPr>
      <w:proofErr w:type="gramStart"/>
      <w:r>
        <w:rPr>
          <w:rFonts w:ascii="Aptos Display" w:hAnsi="Aptos Display" w:cs="Arial"/>
          <w:sz w:val="24"/>
          <w:szCs w:val="24"/>
          <w:lang w:val="es-ES"/>
        </w:rPr>
        <w:t xml:space="preserve">(  </w:t>
      </w:r>
      <w:proofErr w:type="gramEnd"/>
      <w:r>
        <w:rPr>
          <w:rFonts w:ascii="Aptos Display" w:hAnsi="Aptos Display" w:cs="Arial"/>
          <w:sz w:val="24"/>
          <w:szCs w:val="24"/>
          <w:lang w:val="es-ES"/>
        </w:rPr>
        <w:t xml:space="preserve">   )  con título de la tesis presentada</w:t>
      </w:r>
    </w:p>
    <w:p w14:paraId="10C97B2B" w14:textId="3AA61C2E" w:rsidR="00860923" w:rsidRDefault="00860923" w:rsidP="00860923">
      <w:pPr>
        <w:rPr>
          <w:rFonts w:ascii="Aptos Display" w:hAnsi="Aptos Display" w:cs="Arial"/>
          <w:sz w:val="24"/>
          <w:szCs w:val="24"/>
          <w:lang w:val="es-ES"/>
        </w:rPr>
      </w:pPr>
      <w:proofErr w:type="gramStart"/>
      <w:r w:rsidRPr="00860923">
        <w:rPr>
          <w:rFonts w:ascii="Aptos Display" w:hAnsi="Aptos Display" w:cs="Arial"/>
          <w:sz w:val="24"/>
          <w:szCs w:val="24"/>
          <w:lang w:val="es-ES"/>
        </w:rPr>
        <w:t xml:space="preserve">(  </w:t>
      </w:r>
      <w:proofErr w:type="gramEnd"/>
      <w:r w:rsidRPr="00860923">
        <w:rPr>
          <w:rFonts w:ascii="Aptos Display" w:hAnsi="Aptos Display" w:cs="Arial"/>
          <w:sz w:val="24"/>
          <w:szCs w:val="24"/>
          <w:lang w:val="es-ES"/>
        </w:rPr>
        <w:t xml:space="preserve">   ) </w:t>
      </w:r>
      <w:r>
        <w:rPr>
          <w:rFonts w:ascii="Aptos Display" w:hAnsi="Aptos Display" w:cs="Arial"/>
          <w:sz w:val="24"/>
          <w:szCs w:val="24"/>
          <w:lang w:val="es-ES"/>
        </w:rPr>
        <w:t xml:space="preserve">señalando que el </w:t>
      </w:r>
      <w:r w:rsidRPr="00860923">
        <w:rPr>
          <w:rFonts w:ascii="Aptos Display" w:hAnsi="Aptos Display" w:cs="Arial"/>
          <w:sz w:val="24"/>
          <w:szCs w:val="24"/>
          <w:lang w:val="es-ES"/>
        </w:rPr>
        <w:t xml:space="preserve">título </w:t>
      </w:r>
      <w:r>
        <w:rPr>
          <w:rFonts w:ascii="Aptos Display" w:hAnsi="Aptos Display" w:cs="Arial"/>
          <w:sz w:val="24"/>
          <w:szCs w:val="24"/>
          <w:lang w:val="es-ES"/>
        </w:rPr>
        <w:t>se encuentra en</w:t>
      </w:r>
      <w:r w:rsidRPr="00860923">
        <w:rPr>
          <w:rFonts w:ascii="Aptos Display" w:hAnsi="Aptos Display" w:cs="Arial"/>
          <w:sz w:val="24"/>
          <w:szCs w:val="24"/>
          <w:lang w:val="es-ES"/>
        </w:rPr>
        <w:t xml:space="preserve"> trámite</w:t>
      </w:r>
    </w:p>
    <w:p w14:paraId="318C0807" w14:textId="407C9365" w:rsidR="000003E5" w:rsidRPr="00860923" w:rsidRDefault="000003E5" w:rsidP="00860923">
      <w:pPr>
        <w:rPr>
          <w:rFonts w:ascii="Aptos Display" w:hAnsi="Aptos Display" w:cs="Arial"/>
          <w:sz w:val="24"/>
          <w:szCs w:val="24"/>
          <w:lang w:val="es-ES"/>
        </w:rPr>
      </w:pPr>
    </w:p>
    <w:p w14:paraId="7D919D15" w14:textId="299A4A5C" w:rsidR="00860923" w:rsidRPr="00860923" w:rsidRDefault="00860923" w:rsidP="00860923">
      <w:pPr>
        <w:rPr>
          <w:rFonts w:ascii="Aptos Display" w:hAnsi="Aptos Display" w:cs="Arial"/>
          <w:sz w:val="24"/>
          <w:szCs w:val="24"/>
          <w:lang w:val="es-ES"/>
        </w:rPr>
      </w:pPr>
    </w:p>
    <w:p w14:paraId="6D60B308" w14:textId="77777777" w:rsidR="000003E5" w:rsidRDefault="000003E5" w:rsidP="000003E5">
      <w:pPr>
        <w:rPr>
          <w:rFonts w:ascii="Aptos Display" w:hAnsi="Aptos Display" w:cs="Arial"/>
          <w:sz w:val="24"/>
          <w:szCs w:val="24"/>
          <w:lang w:val="es-ES"/>
        </w:rPr>
      </w:pPr>
      <w:proofErr w:type="gramStart"/>
      <w:r>
        <w:rPr>
          <w:rFonts w:ascii="Aptos Display" w:hAnsi="Aptos Display" w:cs="Arial"/>
          <w:sz w:val="24"/>
          <w:szCs w:val="24"/>
          <w:lang w:val="es-ES"/>
        </w:rPr>
        <w:t xml:space="preserve">(  </w:t>
      </w:r>
      <w:proofErr w:type="gramEnd"/>
      <w:r>
        <w:rPr>
          <w:rFonts w:ascii="Aptos Display" w:hAnsi="Aptos Display" w:cs="Arial"/>
          <w:sz w:val="24"/>
          <w:szCs w:val="24"/>
          <w:lang w:val="es-ES"/>
        </w:rPr>
        <w:t xml:space="preserve">   ) Otra </w:t>
      </w:r>
    </w:p>
    <w:p w14:paraId="609CC762" w14:textId="40D2ADC2" w:rsidR="005066E9" w:rsidRPr="00860923" w:rsidRDefault="000003E5" w:rsidP="000003E5">
      <w:pPr>
        <w:rPr>
          <w:rFonts w:ascii="Aptos Display" w:hAnsi="Aptos Display" w:cs="Arial"/>
          <w:sz w:val="24"/>
          <w:szCs w:val="24"/>
          <w:lang w:val="es-ES"/>
        </w:rPr>
      </w:pPr>
      <w:r>
        <w:rPr>
          <w:rFonts w:ascii="Aptos Display" w:hAnsi="Aptos Display" w:cs="Arial"/>
          <w:sz w:val="24"/>
          <w:szCs w:val="24"/>
          <w:lang w:val="es-ES"/>
        </w:rPr>
        <w:t>Favor de especificar: 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17"/>
        <w:gridCol w:w="3805"/>
      </w:tblGrid>
      <w:tr w:rsidR="005066E9" w:rsidRPr="00860923" w14:paraId="3535077B" w14:textId="77777777" w:rsidTr="006419D3">
        <w:tc>
          <w:tcPr>
            <w:tcW w:w="6117" w:type="dxa"/>
          </w:tcPr>
          <w:p w14:paraId="7999EC31" w14:textId="15634FDC" w:rsidR="005066E9" w:rsidRPr="00860923" w:rsidRDefault="005066E9" w:rsidP="005066E9">
            <w:pPr>
              <w:rPr>
                <w:rFonts w:ascii="Aptos Display" w:hAnsi="Aptos Display" w:cs="Arial"/>
                <w:sz w:val="24"/>
                <w:szCs w:val="24"/>
                <w:lang w:val="es-ES"/>
              </w:rPr>
            </w:pPr>
          </w:p>
        </w:tc>
        <w:tc>
          <w:tcPr>
            <w:tcW w:w="3805" w:type="dxa"/>
          </w:tcPr>
          <w:p w14:paraId="636F058E" w14:textId="77777777" w:rsidR="001753D8" w:rsidRPr="00860923" w:rsidRDefault="001753D8" w:rsidP="005066E9">
            <w:pPr>
              <w:rPr>
                <w:rFonts w:ascii="Aptos Display" w:hAnsi="Aptos Display" w:cs="Arial"/>
                <w:sz w:val="24"/>
                <w:szCs w:val="24"/>
                <w:lang w:val="es-ES"/>
              </w:rPr>
            </w:pPr>
          </w:p>
        </w:tc>
      </w:tr>
      <w:tr w:rsidR="005066E9" w:rsidRPr="00860923" w14:paraId="5328B145" w14:textId="77777777" w:rsidTr="006419D3">
        <w:tc>
          <w:tcPr>
            <w:tcW w:w="6117" w:type="dxa"/>
          </w:tcPr>
          <w:p w14:paraId="3EFE98BC" w14:textId="1DFB65BE" w:rsidR="005066E9" w:rsidRPr="00860923" w:rsidRDefault="005066E9" w:rsidP="005066E9">
            <w:pPr>
              <w:rPr>
                <w:rFonts w:ascii="Aptos Display" w:hAnsi="Aptos Display" w:cs="Arial"/>
                <w:sz w:val="24"/>
                <w:szCs w:val="24"/>
                <w:lang w:val="es-ES"/>
              </w:rPr>
            </w:pPr>
          </w:p>
        </w:tc>
        <w:tc>
          <w:tcPr>
            <w:tcW w:w="3805" w:type="dxa"/>
          </w:tcPr>
          <w:p w14:paraId="49C62FE8" w14:textId="77777777" w:rsidR="001753D8" w:rsidRPr="00860923" w:rsidRDefault="001753D8" w:rsidP="005066E9">
            <w:pPr>
              <w:rPr>
                <w:rFonts w:ascii="Aptos Display" w:hAnsi="Aptos Display" w:cs="Arial"/>
                <w:sz w:val="24"/>
                <w:szCs w:val="24"/>
                <w:lang w:val="es-ES"/>
              </w:rPr>
            </w:pPr>
          </w:p>
        </w:tc>
      </w:tr>
      <w:tr w:rsidR="005066E9" w:rsidRPr="00860923" w14:paraId="377E899D" w14:textId="77777777" w:rsidTr="006419D3">
        <w:tc>
          <w:tcPr>
            <w:tcW w:w="6117" w:type="dxa"/>
          </w:tcPr>
          <w:p w14:paraId="5B2583AC" w14:textId="77777777" w:rsidR="005066E9" w:rsidRPr="00860923" w:rsidRDefault="005066E9" w:rsidP="005066E9">
            <w:pPr>
              <w:rPr>
                <w:rFonts w:ascii="Aptos Display" w:hAnsi="Aptos Display" w:cs="Arial"/>
                <w:sz w:val="24"/>
                <w:szCs w:val="24"/>
                <w:lang w:val="es-ES"/>
              </w:rPr>
            </w:pPr>
          </w:p>
        </w:tc>
        <w:tc>
          <w:tcPr>
            <w:tcW w:w="3805" w:type="dxa"/>
          </w:tcPr>
          <w:p w14:paraId="493954FF" w14:textId="77777777" w:rsidR="005066E9" w:rsidRPr="00860923" w:rsidRDefault="005066E9" w:rsidP="005066E9">
            <w:pPr>
              <w:rPr>
                <w:rFonts w:ascii="Aptos Display" w:hAnsi="Aptos Display" w:cs="Arial"/>
                <w:sz w:val="24"/>
                <w:szCs w:val="24"/>
                <w:lang w:val="es-ES"/>
              </w:rPr>
            </w:pPr>
          </w:p>
        </w:tc>
      </w:tr>
    </w:tbl>
    <w:p w14:paraId="3B81BCA2" w14:textId="77777777" w:rsidR="00F54D2F" w:rsidRPr="00F54D2F" w:rsidRDefault="00F54D2F" w:rsidP="00F54D2F">
      <w:pPr>
        <w:rPr>
          <w:rFonts w:ascii="Arial Narrow" w:hAnsi="Arial Narrow" w:cs="Arial"/>
          <w:sz w:val="22"/>
          <w:szCs w:val="26"/>
          <w:lang w:val="es-ES"/>
        </w:rPr>
      </w:pPr>
      <w:r w:rsidRPr="00F54D2F">
        <w:rPr>
          <w:rFonts w:ascii="Arial Narrow" w:hAnsi="Arial Narrow" w:cs="Arial"/>
          <w:sz w:val="22"/>
          <w:szCs w:val="26"/>
          <w:lang w:val="es-ES"/>
        </w:rPr>
        <w:t xml:space="preserve"> </w:t>
      </w:r>
    </w:p>
    <w:sectPr w:rsidR="00F54D2F" w:rsidRPr="00F54D2F" w:rsidSect="00060C2C">
      <w:headerReference w:type="default" r:id="rId7"/>
      <w:type w:val="continuous"/>
      <w:pgSz w:w="12242" w:h="15842" w:code="1"/>
      <w:pgMar w:top="709" w:right="902" w:bottom="567" w:left="1418" w:header="5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5ED33" w14:textId="77777777" w:rsidR="00DD50E8" w:rsidRDefault="00DD50E8">
      <w:r>
        <w:separator/>
      </w:r>
    </w:p>
  </w:endnote>
  <w:endnote w:type="continuationSeparator" w:id="0">
    <w:p w14:paraId="18193B40" w14:textId="77777777" w:rsidR="00DD50E8" w:rsidRDefault="00DD5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Bodoni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C2031" w14:textId="77777777" w:rsidR="00DD50E8" w:rsidRDefault="00DD50E8">
      <w:r>
        <w:separator/>
      </w:r>
    </w:p>
  </w:footnote>
  <w:footnote w:type="continuationSeparator" w:id="0">
    <w:p w14:paraId="4D47D3B0" w14:textId="77777777" w:rsidR="00DD50E8" w:rsidRDefault="00DD5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7D03F" w14:textId="66087C7B" w:rsidR="00B51C46" w:rsidRDefault="00FC5726" w:rsidP="00B51C46">
    <w:r>
      <w:rPr>
        <w:noProof/>
      </w:rPr>
      <w:drawing>
        <wp:anchor distT="0" distB="0" distL="114300" distR="114300" simplePos="0" relativeHeight="251658240" behindDoc="1" locked="0" layoutInCell="1" allowOverlap="1" wp14:anchorId="6E9C7184" wp14:editId="03066733">
          <wp:simplePos x="0" y="0"/>
          <wp:positionH relativeFrom="page">
            <wp:posOffset>736600</wp:posOffset>
          </wp:positionH>
          <wp:positionV relativeFrom="paragraph">
            <wp:posOffset>-27305</wp:posOffset>
          </wp:positionV>
          <wp:extent cx="6300470" cy="66927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66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CCF6E6" w14:textId="77777777" w:rsidR="00B51C46" w:rsidRDefault="00B51C46" w:rsidP="00B51C46">
    <w:pPr>
      <w:pStyle w:val="Encabezado"/>
      <w:rPr>
        <w:lang w:val="es-ES"/>
      </w:rPr>
    </w:pPr>
  </w:p>
  <w:p w14:paraId="4128B2B1" w14:textId="77777777" w:rsidR="00B51C46" w:rsidRDefault="00B51C46" w:rsidP="00B51C46">
    <w:pPr>
      <w:pStyle w:val="Encabezado"/>
    </w:pPr>
  </w:p>
  <w:p w14:paraId="515C01AC" w14:textId="77777777" w:rsidR="00427095" w:rsidRDefault="00427095"/>
  <w:p w14:paraId="51B9075D" w14:textId="77777777" w:rsidR="00427095" w:rsidRDefault="00427095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64E98"/>
    <w:multiLevelType w:val="hybridMultilevel"/>
    <w:tmpl w:val="C838AEA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565E9"/>
    <w:multiLevelType w:val="hybridMultilevel"/>
    <w:tmpl w:val="A71661A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66F33"/>
    <w:multiLevelType w:val="hybridMultilevel"/>
    <w:tmpl w:val="499C6BD4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E34CD0"/>
    <w:multiLevelType w:val="hybridMultilevel"/>
    <w:tmpl w:val="B09A8D82"/>
    <w:lvl w:ilvl="0" w:tplc="ECA86C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EC3CC8"/>
    <w:multiLevelType w:val="hybridMultilevel"/>
    <w:tmpl w:val="2942384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A1E99"/>
    <w:multiLevelType w:val="hybridMultilevel"/>
    <w:tmpl w:val="CA0E21E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753"/>
    <w:rsid w:val="000003E5"/>
    <w:rsid w:val="00000B55"/>
    <w:rsid w:val="00001602"/>
    <w:rsid w:val="00001702"/>
    <w:rsid w:val="0000198D"/>
    <w:rsid w:val="00002ED9"/>
    <w:rsid w:val="00005087"/>
    <w:rsid w:val="00005962"/>
    <w:rsid w:val="00006811"/>
    <w:rsid w:val="00006DBE"/>
    <w:rsid w:val="00006F23"/>
    <w:rsid w:val="0000771F"/>
    <w:rsid w:val="00010B29"/>
    <w:rsid w:val="00010E10"/>
    <w:rsid w:val="0001294F"/>
    <w:rsid w:val="000131DA"/>
    <w:rsid w:val="000138EA"/>
    <w:rsid w:val="00015BAD"/>
    <w:rsid w:val="0001768F"/>
    <w:rsid w:val="0002110B"/>
    <w:rsid w:val="00024877"/>
    <w:rsid w:val="00025694"/>
    <w:rsid w:val="00027456"/>
    <w:rsid w:val="00027494"/>
    <w:rsid w:val="00030529"/>
    <w:rsid w:val="00030943"/>
    <w:rsid w:val="00030E89"/>
    <w:rsid w:val="00031FD7"/>
    <w:rsid w:val="000343C8"/>
    <w:rsid w:val="00035071"/>
    <w:rsid w:val="000350FB"/>
    <w:rsid w:val="00036E63"/>
    <w:rsid w:val="00037D17"/>
    <w:rsid w:val="0004045F"/>
    <w:rsid w:val="00040D68"/>
    <w:rsid w:val="00041AE3"/>
    <w:rsid w:val="000422D8"/>
    <w:rsid w:val="00042DE4"/>
    <w:rsid w:val="00043963"/>
    <w:rsid w:val="00044B33"/>
    <w:rsid w:val="000461DA"/>
    <w:rsid w:val="0004634B"/>
    <w:rsid w:val="00050118"/>
    <w:rsid w:val="00050C37"/>
    <w:rsid w:val="00051666"/>
    <w:rsid w:val="000519E5"/>
    <w:rsid w:val="000541F2"/>
    <w:rsid w:val="00055B16"/>
    <w:rsid w:val="00055CE9"/>
    <w:rsid w:val="00056AF3"/>
    <w:rsid w:val="00056DB4"/>
    <w:rsid w:val="00057DFE"/>
    <w:rsid w:val="00060C2C"/>
    <w:rsid w:val="000638D3"/>
    <w:rsid w:val="00064039"/>
    <w:rsid w:val="00070A35"/>
    <w:rsid w:val="00070CCE"/>
    <w:rsid w:val="00071D93"/>
    <w:rsid w:val="0007215F"/>
    <w:rsid w:val="000721FC"/>
    <w:rsid w:val="00073166"/>
    <w:rsid w:val="00073830"/>
    <w:rsid w:val="00074A25"/>
    <w:rsid w:val="00075CF0"/>
    <w:rsid w:val="000773D7"/>
    <w:rsid w:val="00080650"/>
    <w:rsid w:val="00080D23"/>
    <w:rsid w:val="00082F8D"/>
    <w:rsid w:val="00084449"/>
    <w:rsid w:val="00084981"/>
    <w:rsid w:val="000857B1"/>
    <w:rsid w:val="0008623A"/>
    <w:rsid w:val="00091995"/>
    <w:rsid w:val="00091EA1"/>
    <w:rsid w:val="000937EA"/>
    <w:rsid w:val="0009382D"/>
    <w:rsid w:val="00093DDC"/>
    <w:rsid w:val="00094F42"/>
    <w:rsid w:val="00096586"/>
    <w:rsid w:val="0009682B"/>
    <w:rsid w:val="00096D91"/>
    <w:rsid w:val="000972C5"/>
    <w:rsid w:val="00097663"/>
    <w:rsid w:val="000A099A"/>
    <w:rsid w:val="000A0C65"/>
    <w:rsid w:val="000A2821"/>
    <w:rsid w:val="000A2F79"/>
    <w:rsid w:val="000A429D"/>
    <w:rsid w:val="000A49A6"/>
    <w:rsid w:val="000A5409"/>
    <w:rsid w:val="000A5579"/>
    <w:rsid w:val="000A633F"/>
    <w:rsid w:val="000A7028"/>
    <w:rsid w:val="000B1BC6"/>
    <w:rsid w:val="000B28F8"/>
    <w:rsid w:val="000B3DFF"/>
    <w:rsid w:val="000B4B0D"/>
    <w:rsid w:val="000B4EE5"/>
    <w:rsid w:val="000B4FC6"/>
    <w:rsid w:val="000B7DDB"/>
    <w:rsid w:val="000C004A"/>
    <w:rsid w:val="000C4D4B"/>
    <w:rsid w:val="000C5986"/>
    <w:rsid w:val="000C7DBC"/>
    <w:rsid w:val="000D251E"/>
    <w:rsid w:val="000D3AAC"/>
    <w:rsid w:val="000D443B"/>
    <w:rsid w:val="000D5413"/>
    <w:rsid w:val="000D66BD"/>
    <w:rsid w:val="000D6911"/>
    <w:rsid w:val="000E1101"/>
    <w:rsid w:val="000E11E2"/>
    <w:rsid w:val="000E2996"/>
    <w:rsid w:val="000E2CE8"/>
    <w:rsid w:val="000E3F89"/>
    <w:rsid w:val="000E50B4"/>
    <w:rsid w:val="000E5269"/>
    <w:rsid w:val="000E6A9C"/>
    <w:rsid w:val="000E7F26"/>
    <w:rsid w:val="000F0920"/>
    <w:rsid w:val="000F1617"/>
    <w:rsid w:val="000F1618"/>
    <w:rsid w:val="000F16BE"/>
    <w:rsid w:val="000F21E6"/>
    <w:rsid w:val="000F2873"/>
    <w:rsid w:val="000F322B"/>
    <w:rsid w:val="000F392E"/>
    <w:rsid w:val="000F3C20"/>
    <w:rsid w:val="000F48E1"/>
    <w:rsid w:val="000F7755"/>
    <w:rsid w:val="00101165"/>
    <w:rsid w:val="00101DA5"/>
    <w:rsid w:val="00101EEB"/>
    <w:rsid w:val="00102B52"/>
    <w:rsid w:val="00103419"/>
    <w:rsid w:val="001053CB"/>
    <w:rsid w:val="00105A55"/>
    <w:rsid w:val="001064F2"/>
    <w:rsid w:val="001069CE"/>
    <w:rsid w:val="0011081D"/>
    <w:rsid w:val="00112020"/>
    <w:rsid w:val="0011341B"/>
    <w:rsid w:val="00113E82"/>
    <w:rsid w:val="00114EEB"/>
    <w:rsid w:val="00115FFF"/>
    <w:rsid w:val="001164AC"/>
    <w:rsid w:val="00116813"/>
    <w:rsid w:val="00117052"/>
    <w:rsid w:val="0011750F"/>
    <w:rsid w:val="00117C49"/>
    <w:rsid w:val="00117E3C"/>
    <w:rsid w:val="00117F23"/>
    <w:rsid w:val="001219E5"/>
    <w:rsid w:val="00122404"/>
    <w:rsid w:val="00124430"/>
    <w:rsid w:val="001253D5"/>
    <w:rsid w:val="00125B50"/>
    <w:rsid w:val="0012759C"/>
    <w:rsid w:val="00130A42"/>
    <w:rsid w:val="00132907"/>
    <w:rsid w:val="0013741C"/>
    <w:rsid w:val="0013798E"/>
    <w:rsid w:val="001407D9"/>
    <w:rsid w:val="001423BD"/>
    <w:rsid w:val="001440DE"/>
    <w:rsid w:val="0014443A"/>
    <w:rsid w:val="00144AE6"/>
    <w:rsid w:val="00145235"/>
    <w:rsid w:val="00146831"/>
    <w:rsid w:val="00146A14"/>
    <w:rsid w:val="001474F9"/>
    <w:rsid w:val="00147FAA"/>
    <w:rsid w:val="0015141B"/>
    <w:rsid w:val="00152533"/>
    <w:rsid w:val="00155062"/>
    <w:rsid w:val="001555D0"/>
    <w:rsid w:val="00155DD7"/>
    <w:rsid w:val="00157B53"/>
    <w:rsid w:val="00160F87"/>
    <w:rsid w:val="0016103F"/>
    <w:rsid w:val="00161756"/>
    <w:rsid w:val="001627BE"/>
    <w:rsid w:val="00162DE0"/>
    <w:rsid w:val="00164BF9"/>
    <w:rsid w:val="00164DA8"/>
    <w:rsid w:val="00165114"/>
    <w:rsid w:val="001654E6"/>
    <w:rsid w:val="00166BB8"/>
    <w:rsid w:val="00167CB9"/>
    <w:rsid w:val="00167F0E"/>
    <w:rsid w:val="00170CB3"/>
    <w:rsid w:val="00170E4F"/>
    <w:rsid w:val="00171C04"/>
    <w:rsid w:val="001720C4"/>
    <w:rsid w:val="001728DC"/>
    <w:rsid w:val="001753D8"/>
    <w:rsid w:val="00175BBE"/>
    <w:rsid w:val="001779AB"/>
    <w:rsid w:val="00181B60"/>
    <w:rsid w:val="00181D40"/>
    <w:rsid w:val="00181F3D"/>
    <w:rsid w:val="001837AE"/>
    <w:rsid w:val="001839DB"/>
    <w:rsid w:val="00184F2F"/>
    <w:rsid w:val="00184F75"/>
    <w:rsid w:val="00185B78"/>
    <w:rsid w:val="00187FC8"/>
    <w:rsid w:val="00192148"/>
    <w:rsid w:val="001938FB"/>
    <w:rsid w:val="00196541"/>
    <w:rsid w:val="0019754C"/>
    <w:rsid w:val="001979E2"/>
    <w:rsid w:val="001A001C"/>
    <w:rsid w:val="001A0496"/>
    <w:rsid w:val="001A207C"/>
    <w:rsid w:val="001A33FF"/>
    <w:rsid w:val="001A348D"/>
    <w:rsid w:val="001A47E2"/>
    <w:rsid w:val="001A6652"/>
    <w:rsid w:val="001A7980"/>
    <w:rsid w:val="001A7C41"/>
    <w:rsid w:val="001A7CF1"/>
    <w:rsid w:val="001B00D5"/>
    <w:rsid w:val="001B0BB8"/>
    <w:rsid w:val="001B0F01"/>
    <w:rsid w:val="001B282E"/>
    <w:rsid w:val="001B49B6"/>
    <w:rsid w:val="001B4D33"/>
    <w:rsid w:val="001B5D63"/>
    <w:rsid w:val="001C0F1B"/>
    <w:rsid w:val="001C122C"/>
    <w:rsid w:val="001C2E76"/>
    <w:rsid w:val="001C2F83"/>
    <w:rsid w:val="001C57D0"/>
    <w:rsid w:val="001C68B2"/>
    <w:rsid w:val="001C7A55"/>
    <w:rsid w:val="001D0120"/>
    <w:rsid w:val="001D0F50"/>
    <w:rsid w:val="001D15CF"/>
    <w:rsid w:val="001D1D54"/>
    <w:rsid w:val="001D2AEF"/>
    <w:rsid w:val="001D454E"/>
    <w:rsid w:val="001D4759"/>
    <w:rsid w:val="001D5CC9"/>
    <w:rsid w:val="001D7358"/>
    <w:rsid w:val="001E0ED8"/>
    <w:rsid w:val="001E1EDB"/>
    <w:rsid w:val="001E24E1"/>
    <w:rsid w:val="001E39C1"/>
    <w:rsid w:val="001E49A2"/>
    <w:rsid w:val="001E505C"/>
    <w:rsid w:val="001E50F1"/>
    <w:rsid w:val="001E5C7D"/>
    <w:rsid w:val="001E674E"/>
    <w:rsid w:val="001F09DD"/>
    <w:rsid w:val="001F13A9"/>
    <w:rsid w:val="001F1F3F"/>
    <w:rsid w:val="001F4FCB"/>
    <w:rsid w:val="001F6166"/>
    <w:rsid w:val="001F646A"/>
    <w:rsid w:val="001F6C21"/>
    <w:rsid w:val="001F72FD"/>
    <w:rsid w:val="0020147D"/>
    <w:rsid w:val="0020202C"/>
    <w:rsid w:val="002027E3"/>
    <w:rsid w:val="002033F2"/>
    <w:rsid w:val="00204380"/>
    <w:rsid w:val="00205125"/>
    <w:rsid w:val="00205440"/>
    <w:rsid w:val="00206C0E"/>
    <w:rsid w:val="00212BBC"/>
    <w:rsid w:val="00212FAB"/>
    <w:rsid w:val="00214315"/>
    <w:rsid w:val="00214C10"/>
    <w:rsid w:val="00215773"/>
    <w:rsid w:val="00215854"/>
    <w:rsid w:val="002168F3"/>
    <w:rsid w:val="002179EA"/>
    <w:rsid w:val="00217B20"/>
    <w:rsid w:val="00217D0F"/>
    <w:rsid w:val="00221D15"/>
    <w:rsid w:val="00221E8E"/>
    <w:rsid w:val="0022273A"/>
    <w:rsid w:val="00223B19"/>
    <w:rsid w:val="0022457B"/>
    <w:rsid w:val="0022536B"/>
    <w:rsid w:val="0022723B"/>
    <w:rsid w:val="00232DEB"/>
    <w:rsid w:val="00233D89"/>
    <w:rsid w:val="00234E07"/>
    <w:rsid w:val="002358B3"/>
    <w:rsid w:val="00237802"/>
    <w:rsid w:val="00241E3B"/>
    <w:rsid w:val="00241E86"/>
    <w:rsid w:val="00243832"/>
    <w:rsid w:val="00243AFF"/>
    <w:rsid w:val="00243D94"/>
    <w:rsid w:val="00244A05"/>
    <w:rsid w:val="00244A94"/>
    <w:rsid w:val="00245218"/>
    <w:rsid w:val="00247302"/>
    <w:rsid w:val="00247E55"/>
    <w:rsid w:val="002504E8"/>
    <w:rsid w:val="00250C27"/>
    <w:rsid w:val="00251CDA"/>
    <w:rsid w:val="00251E9F"/>
    <w:rsid w:val="00251FD7"/>
    <w:rsid w:val="00252FED"/>
    <w:rsid w:val="00254431"/>
    <w:rsid w:val="00254521"/>
    <w:rsid w:val="00255246"/>
    <w:rsid w:val="00255B5E"/>
    <w:rsid w:val="0025653E"/>
    <w:rsid w:val="0026149C"/>
    <w:rsid w:val="002618B3"/>
    <w:rsid w:val="00262A53"/>
    <w:rsid w:val="00265126"/>
    <w:rsid w:val="002652B3"/>
    <w:rsid w:val="002662BC"/>
    <w:rsid w:val="00266AFA"/>
    <w:rsid w:val="00267773"/>
    <w:rsid w:val="0026783A"/>
    <w:rsid w:val="00267BDA"/>
    <w:rsid w:val="00270240"/>
    <w:rsid w:val="00271042"/>
    <w:rsid w:val="00272ADF"/>
    <w:rsid w:val="0027371F"/>
    <w:rsid w:val="00276753"/>
    <w:rsid w:val="00277546"/>
    <w:rsid w:val="002809B4"/>
    <w:rsid w:val="002811ED"/>
    <w:rsid w:val="00283292"/>
    <w:rsid w:val="00283C65"/>
    <w:rsid w:val="002866BD"/>
    <w:rsid w:val="00286DA4"/>
    <w:rsid w:val="00287669"/>
    <w:rsid w:val="00290382"/>
    <w:rsid w:val="00291260"/>
    <w:rsid w:val="00294440"/>
    <w:rsid w:val="00296FA7"/>
    <w:rsid w:val="002978AB"/>
    <w:rsid w:val="00297C57"/>
    <w:rsid w:val="002A0E89"/>
    <w:rsid w:val="002A137B"/>
    <w:rsid w:val="002A1884"/>
    <w:rsid w:val="002A2092"/>
    <w:rsid w:val="002A236E"/>
    <w:rsid w:val="002A3C0E"/>
    <w:rsid w:val="002A423C"/>
    <w:rsid w:val="002A58F1"/>
    <w:rsid w:val="002A680F"/>
    <w:rsid w:val="002A68EA"/>
    <w:rsid w:val="002A7234"/>
    <w:rsid w:val="002A7ED6"/>
    <w:rsid w:val="002B10BD"/>
    <w:rsid w:val="002B14CD"/>
    <w:rsid w:val="002B2AD6"/>
    <w:rsid w:val="002B3284"/>
    <w:rsid w:val="002B3CAA"/>
    <w:rsid w:val="002B3D86"/>
    <w:rsid w:val="002B656A"/>
    <w:rsid w:val="002C0B63"/>
    <w:rsid w:val="002C2D81"/>
    <w:rsid w:val="002C5439"/>
    <w:rsid w:val="002C595E"/>
    <w:rsid w:val="002C6364"/>
    <w:rsid w:val="002D006D"/>
    <w:rsid w:val="002D03DB"/>
    <w:rsid w:val="002D3D8F"/>
    <w:rsid w:val="002D4272"/>
    <w:rsid w:val="002D5AC8"/>
    <w:rsid w:val="002D71BC"/>
    <w:rsid w:val="002D73A6"/>
    <w:rsid w:val="002E0515"/>
    <w:rsid w:val="002E0754"/>
    <w:rsid w:val="002E1FE1"/>
    <w:rsid w:val="002E2800"/>
    <w:rsid w:val="002E4408"/>
    <w:rsid w:val="002E6223"/>
    <w:rsid w:val="002E65DE"/>
    <w:rsid w:val="002E7148"/>
    <w:rsid w:val="002E7D1A"/>
    <w:rsid w:val="002F0391"/>
    <w:rsid w:val="002F0544"/>
    <w:rsid w:val="002F05E0"/>
    <w:rsid w:val="002F15AD"/>
    <w:rsid w:val="002F235A"/>
    <w:rsid w:val="002F31CB"/>
    <w:rsid w:val="002F3C3E"/>
    <w:rsid w:val="002F4B18"/>
    <w:rsid w:val="002F5058"/>
    <w:rsid w:val="002F56B2"/>
    <w:rsid w:val="002F5D09"/>
    <w:rsid w:val="00300477"/>
    <w:rsid w:val="003008E9"/>
    <w:rsid w:val="00301349"/>
    <w:rsid w:val="00301C34"/>
    <w:rsid w:val="003021BA"/>
    <w:rsid w:val="003022FC"/>
    <w:rsid w:val="00303118"/>
    <w:rsid w:val="00305921"/>
    <w:rsid w:val="00305FA0"/>
    <w:rsid w:val="00307651"/>
    <w:rsid w:val="00313674"/>
    <w:rsid w:val="00313D60"/>
    <w:rsid w:val="003142AE"/>
    <w:rsid w:val="003148AA"/>
    <w:rsid w:val="003148B1"/>
    <w:rsid w:val="00316D73"/>
    <w:rsid w:val="00317686"/>
    <w:rsid w:val="00322478"/>
    <w:rsid w:val="0032393F"/>
    <w:rsid w:val="00323C46"/>
    <w:rsid w:val="0032568D"/>
    <w:rsid w:val="00327416"/>
    <w:rsid w:val="00330197"/>
    <w:rsid w:val="00330782"/>
    <w:rsid w:val="00333072"/>
    <w:rsid w:val="00334407"/>
    <w:rsid w:val="00334B0C"/>
    <w:rsid w:val="00334B36"/>
    <w:rsid w:val="0033589A"/>
    <w:rsid w:val="003359A2"/>
    <w:rsid w:val="0033675E"/>
    <w:rsid w:val="003367DF"/>
    <w:rsid w:val="003408FF"/>
    <w:rsid w:val="00341052"/>
    <w:rsid w:val="00342423"/>
    <w:rsid w:val="003424D7"/>
    <w:rsid w:val="00342FA4"/>
    <w:rsid w:val="00343030"/>
    <w:rsid w:val="0034318F"/>
    <w:rsid w:val="00343B0C"/>
    <w:rsid w:val="0034406F"/>
    <w:rsid w:val="00345FFC"/>
    <w:rsid w:val="003460AA"/>
    <w:rsid w:val="00354807"/>
    <w:rsid w:val="00354FD4"/>
    <w:rsid w:val="003603CE"/>
    <w:rsid w:val="00361C04"/>
    <w:rsid w:val="00361C12"/>
    <w:rsid w:val="003623A6"/>
    <w:rsid w:val="0036394F"/>
    <w:rsid w:val="00363977"/>
    <w:rsid w:val="0036527C"/>
    <w:rsid w:val="00366FF3"/>
    <w:rsid w:val="00367A6E"/>
    <w:rsid w:val="00372D42"/>
    <w:rsid w:val="0037407F"/>
    <w:rsid w:val="00374CE2"/>
    <w:rsid w:val="00374F78"/>
    <w:rsid w:val="00375EA3"/>
    <w:rsid w:val="00380205"/>
    <w:rsid w:val="003808DB"/>
    <w:rsid w:val="00380FD7"/>
    <w:rsid w:val="00381378"/>
    <w:rsid w:val="0038184D"/>
    <w:rsid w:val="00382445"/>
    <w:rsid w:val="0038261A"/>
    <w:rsid w:val="00386BA1"/>
    <w:rsid w:val="003879C7"/>
    <w:rsid w:val="00387E7F"/>
    <w:rsid w:val="003904BD"/>
    <w:rsid w:val="00391296"/>
    <w:rsid w:val="003919AF"/>
    <w:rsid w:val="00391D8F"/>
    <w:rsid w:val="003930D0"/>
    <w:rsid w:val="00393176"/>
    <w:rsid w:val="003946C7"/>
    <w:rsid w:val="00394B9C"/>
    <w:rsid w:val="00395103"/>
    <w:rsid w:val="003957D1"/>
    <w:rsid w:val="00395CEA"/>
    <w:rsid w:val="00396207"/>
    <w:rsid w:val="00396481"/>
    <w:rsid w:val="00396C22"/>
    <w:rsid w:val="0039796A"/>
    <w:rsid w:val="003A36E1"/>
    <w:rsid w:val="003A423C"/>
    <w:rsid w:val="003A4C3F"/>
    <w:rsid w:val="003A5C17"/>
    <w:rsid w:val="003B240B"/>
    <w:rsid w:val="003B3ED1"/>
    <w:rsid w:val="003B5671"/>
    <w:rsid w:val="003B568B"/>
    <w:rsid w:val="003C15C6"/>
    <w:rsid w:val="003C1B5E"/>
    <w:rsid w:val="003C2886"/>
    <w:rsid w:val="003C3590"/>
    <w:rsid w:val="003C3A11"/>
    <w:rsid w:val="003C5EDF"/>
    <w:rsid w:val="003C7A65"/>
    <w:rsid w:val="003C7E33"/>
    <w:rsid w:val="003D03E9"/>
    <w:rsid w:val="003D089E"/>
    <w:rsid w:val="003D0AA5"/>
    <w:rsid w:val="003D1581"/>
    <w:rsid w:val="003D28E9"/>
    <w:rsid w:val="003D3943"/>
    <w:rsid w:val="003D39DA"/>
    <w:rsid w:val="003D466B"/>
    <w:rsid w:val="003E04EC"/>
    <w:rsid w:val="003E05C4"/>
    <w:rsid w:val="003E0D14"/>
    <w:rsid w:val="003E198F"/>
    <w:rsid w:val="003E41BA"/>
    <w:rsid w:val="003E43B7"/>
    <w:rsid w:val="003E5DED"/>
    <w:rsid w:val="003E5FF5"/>
    <w:rsid w:val="003E794D"/>
    <w:rsid w:val="003E7D1B"/>
    <w:rsid w:val="003F0B71"/>
    <w:rsid w:val="003F1BEA"/>
    <w:rsid w:val="003F4257"/>
    <w:rsid w:val="003F5A88"/>
    <w:rsid w:val="003F6C4A"/>
    <w:rsid w:val="00400C51"/>
    <w:rsid w:val="00401DE0"/>
    <w:rsid w:val="00403E3A"/>
    <w:rsid w:val="004040CE"/>
    <w:rsid w:val="0040496D"/>
    <w:rsid w:val="0040498C"/>
    <w:rsid w:val="004055C8"/>
    <w:rsid w:val="00407311"/>
    <w:rsid w:val="004113A1"/>
    <w:rsid w:val="00411AB7"/>
    <w:rsid w:val="00411E2C"/>
    <w:rsid w:val="0041248A"/>
    <w:rsid w:val="004139EF"/>
    <w:rsid w:val="00414F77"/>
    <w:rsid w:val="00416543"/>
    <w:rsid w:val="004165C2"/>
    <w:rsid w:val="00416D50"/>
    <w:rsid w:val="004174BF"/>
    <w:rsid w:val="00417C1B"/>
    <w:rsid w:val="004224F6"/>
    <w:rsid w:val="004227BA"/>
    <w:rsid w:val="00422EE3"/>
    <w:rsid w:val="00422FAE"/>
    <w:rsid w:val="004266C4"/>
    <w:rsid w:val="0042706A"/>
    <w:rsid w:val="00427095"/>
    <w:rsid w:val="004300EA"/>
    <w:rsid w:val="004305CD"/>
    <w:rsid w:val="00430B71"/>
    <w:rsid w:val="00431FA7"/>
    <w:rsid w:val="004332FB"/>
    <w:rsid w:val="004335BB"/>
    <w:rsid w:val="00437395"/>
    <w:rsid w:val="00443814"/>
    <w:rsid w:val="00444C0A"/>
    <w:rsid w:val="00445846"/>
    <w:rsid w:val="00445BFA"/>
    <w:rsid w:val="0044698A"/>
    <w:rsid w:val="00450BCC"/>
    <w:rsid w:val="00452E32"/>
    <w:rsid w:val="0045327C"/>
    <w:rsid w:val="0045427C"/>
    <w:rsid w:val="00454837"/>
    <w:rsid w:val="00454CC2"/>
    <w:rsid w:val="00455069"/>
    <w:rsid w:val="0045575C"/>
    <w:rsid w:val="00456CBB"/>
    <w:rsid w:val="00456CEB"/>
    <w:rsid w:val="0045716D"/>
    <w:rsid w:val="004571CB"/>
    <w:rsid w:val="004600FD"/>
    <w:rsid w:val="0046067A"/>
    <w:rsid w:val="00464255"/>
    <w:rsid w:val="00464F2C"/>
    <w:rsid w:val="004656E6"/>
    <w:rsid w:val="004667CF"/>
    <w:rsid w:val="00471C8F"/>
    <w:rsid w:val="00472534"/>
    <w:rsid w:val="00473600"/>
    <w:rsid w:val="00474923"/>
    <w:rsid w:val="00475B65"/>
    <w:rsid w:val="00475CE6"/>
    <w:rsid w:val="00476A5F"/>
    <w:rsid w:val="00477129"/>
    <w:rsid w:val="00477F68"/>
    <w:rsid w:val="0048115B"/>
    <w:rsid w:val="0048180A"/>
    <w:rsid w:val="004821EA"/>
    <w:rsid w:val="00482BC9"/>
    <w:rsid w:val="00483040"/>
    <w:rsid w:val="00487B76"/>
    <w:rsid w:val="00491013"/>
    <w:rsid w:val="00492A0F"/>
    <w:rsid w:val="00492A84"/>
    <w:rsid w:val="00493CDD"/>
    <w:rsid w:val="00494EC6"/>
    <w:rsid w:val="004963C3"/>
    <w:rsid w:val="004964C5"/>
    <w:rsid w:val="004A300C"/>
    <w:rsid w:val="004A43BD"/>
    <w:rsid w:val="004A4E42"/>
    <w:rsid w:val="004A742D"/>
    <w:rsid w:val="004B0801"/>
    <w:rsid w:val="004B0B01"/>
    <w:rsid w:val="004B2698"/>
    <w:rsid w:val="004B2CF8"/>
    <w:rsid w:val="004B4CAF"/>
    <w:rsid w:val="004B4CEC"/>
    <w:rsid w:val="004B632B"/>
    <w:rsid w:val="004B799F"/>
    <w:rsid w:val="004C0059"/>
    <w:rsid w:val="004C0700"/>
    <w:rsid w:val="004C13A8"/>
    <w:rsid w:val="004C5B30"/>
    <w:rsid w:val="004C5D53"/>
    <w:rsid w:val="004C7101"/>
    <w:rsid w:val="004D0145"/>
    <w:rsid w:val="004D0C56"/>
    <w:rsid w:val="004D1094"/>
    <w:rsid w:val="004D171D"/>
    <w:rsid w:val="004D26C6"/>
    <w:rsid w:val="004D37F6"/>
    <w:rsid w:val="004D3A30"/>
    <w:rsid w:val="004D4505"/>
    <w:rsid w:val="004D556A"/>
    <w:rsid w:val="004D5D53"/>
    <w:rsid w:val="004D6111"/>
    <w:rsid w:val="004D6AC0"/>
    <w:rsid w:val="004D6D8A"/>
    <w:rsid w:val="004D7B51"/>
    <w:rsid w:val="004D7E4F"/>
    <w:rsid w:val="004E0D4B"/>
    <w:rsid w:val="004E49AE"/>
    <w:rsid w:val="004E5FE7"/>
    <w:rsid w:val="004E60FF"/>
    <w:rsid w:val="004E7C60"/>
    <w:rsid w:val="004F176A"/>
    <w:rsid w:val="004F1A81"/>
    <w:rsid w:val="004F5264"/>
    <w:rsid w:val="004F540B"/>
    <w:rsid w:val="004F5DBE"/>
    <w:rsid w:val="004F6359"/>
    <w:rsid w:val="00500B4C"/>
    <w:rsid w:val="005016C4"/>
    <w:rsid w:val="00502219"/>
    <w:rsid w:val="0050284A"/>
    <w:rsid w:val="0050377B"/>
    <w:rsid w:val="00504F5A"/>
    <w:rsid w:val="00505B28"/>
    <w:rsid w:val="00505D28"/>
    <w:rsid w:val="00505EC4"/>
    <w:rsid w:val="005061AE"/>
    <w:rsid w:val="005066E9"/>
    <w:rsid w:val="00506F63"/>
    <w:rsid w:val="005077AE"/>
    <w:rsid w:val="005078A2"/>
    <w:rsid w:val="00507C3E"/>
    <w:rsid w:val="005101BD"/>
    <w:rsid w:val="00510391"/>
    <w:rsid w:val="0051243E"/>
    <w:rsid w:val="00513677"/>
    <w:rsid w:val="00513F17"/>
    <w:rsid w:val="005140CB"/>
    <w:rsid w:val="0051471B"/>
    <w:rsid w:val="0051559B"/>
    <w:rsid w:val="00520FB0"/>
    <w:rsid w:val="00522D24"/>
    <w:rsid w:val="00524291"/>
    <w:rsid w:val="00526887"/>
    <w:rsid w:val="005269ED"/>
    <w:rsid w:val="00530C8E"/>
    <w:rsid w:val="00532279"/>
    <w:rsid w:val="005322A9"/>
    <w:rsid w:val="00532B86"/>
    <w:rsid w:val="00535E74"/>
    <w:rsid w:val="005411D8"/>
    <w:rsid w:val="00541786"/>
    <w:rsid w:val="00542D5C"/>
    <w:rsid w:val="00543914"/>
    <w:rsid w:val="00544EF0"/>
    <w:rsid w:val="00544FA7"/>
    <w:rsid w:val="00546A93"/>
    <w:rsid w:val="00546C1D"/>
    <w:rsid w:val="00551D10"/>
    <w:rsid w:val="00554DD5"/>
    <w:rsid w:val="00556233"/>
    <w:rsid w:val="0055654B"/>
    <w:rsid w:val="00557F1B"/>
    <w:rsid w:val="00560642"/>
    <w:rsid w:val="00560A03"/>
    <w:rsid w:val="00560B15"/>
    <w:rsid w:val="00560DE4"/>
    <w:rsid w:val="005628C7"/>
    <w:rsid w:val="00564D6F"/>
    <w:rsid w:val="00566387"/>
    <w:rsid w:val="0056675A"/>
    <w:rsid w:val="00571419"/>
    <w:rsid w:val="005729B0"/>
    <w:rsid w:val="00573345"/>
    <w:rsid w:val="00573653"/>
    <w:rsid w:val="00573B7A"/>
    <w:rsid w:val="00574BBC"/>
    <w:rsid w:val="00575DF6"/>
    <w:rsid w:val="00584386"/>
    <w:rsid w:val="00584779"/>
    <w:rsid w:val="00584FA7"/>
    <w:rsid w:val="0058693D"/>
    <w:rsid w:val="00587A61"/>
    <w:rsid w:val="005901D0"/>
    <w:rsid w:val="00590C13"/>
    <w:rsid w:val="00591063"/>
    <w:rsid w:val="005937B7"/>
    <w:rsid w:val="00595F0B"/>
    <w:rsid w:val="0059624C"/>
    <w:rsid w:val="0059653E"/>
    <w:rsid w:val="00596A8B"/>
    <w:rsid w:val="00597A39"/>
    <w:rsid w:val="005A3060"/>
    <w:rsid w:val="005A4396"/>
    <w:rsid w:val="005A4A37"/>
    <w:rsid w:val="005A6E24"/>
    <w:rsid w:val="005A7C7B"/>
    <w:rsid w:val="005B0AD3"/>
    <w:rsid w:val="005B1346"/>
    <w:rsid w:val="005B1965"/>
    <w:rsid w:val="005B35B6"/>
    <w:rsid w:val="005B3712"/>
    <w:rsid w:val="005B4535"/>
    <w:rsid w:val="005B5468"/>
    <w:rsid w:val="005B7D6E"/>
    <w:rsid w:val="005C1AD7"/>
    <w:rsid w:val="005C1D3E"/>
    <w:rsid w:val="005C1F01"/>
    <w:rsid w:val="005C3BD9"/>
    <w:rsid w:val="005C43F5"/>
    <w:rsid w:val="005C48AB"/>
    <w:rsid w:val="005C65E5"/>
    <w:rsid w:val="005C6CA0"/>
    <w:rsid w:val="005C78DF"/>
    <w:rsid w:val="005D072A"/>
    <w:rsid w:val="005D47FA"/>
    <w:rsid w:val="005D5055"/>
    <w:rsid w:val="005E2246"/>
    <w:rsid w:val="005E2AA2"/>
    <w:rsid w:val="005E52AE"/>
    <w:rsid w:val="005E629C"/>
    <w:rsid w:val="005E63FF"/>
    <w:rsid w:val="005E6B75"/>
    <w:rsid w:val="005E7F13"/>
    <w:rsid w:val="005F0D48"/>
    <w:rsid w:val="005F3A79"/>
    <w:rsid w:val="005F48F2"/>
    <w:rsid w:val="005F5440"/>
    <w:rsid w:val="005F6A63"/>
    <w:rsid w:val="00601514"/>
    <w:rsid w:val="00603211"/>
    <w:rsid w:val="00604F83"/>
    <w:rsid w:val="00605D2D"/>
    <w:rsid w:val="006071A7"/>
    <w:rsid w:val="00610A73"/>
    <w:rsid w:val="00610DF1"/>
    <w:rsid w:val="00611F19"/>
    <w:rsid w:val="00612761"/>
    <w:rsid w:val="006160F4"/>
    <w:rsid w:val="006168E7"/>
    <w:rsid w:val="0061721E"/>
    <w:rsid w:val="00620E26"/>
    <w:rsid w:val="0062140D"/>
    <w:rsid w:val="0062367D"/>
    <w:rsid w:val="006247E3"/>
    <w:rsid w:val="00627191"/>
    <w:rsid w:val="00627426"/>
    <w:rsid w:val="00630377"/>
    <w:rsid w:val="00630784"/>
    <w:rsid w:val="0063349C"/>
    <w:rsid w:val="00633F5C"/>
    <w:rsid w:val="00634EF2"/>
    <w:rsid w:val="00635454"/>
    <w:rsid w:val="006357DA"/>
    <w:rsid w:val="006358ED"/>
    <w:rsid w:val="00636F9F"/>
    <w:rsid w:val="00637002"/>
    <w:rsid w:val="006419D3"/>
    <w:rsid w:val="00642C20"/>
    <w:rsid w:val="00643FF5"/>
    <w:rsid w:val="0064527B"/>
    <w:rsid w:val="0064647C"/>
    <w:rsid w:val="00647D5C"/>
    <w:rsid w:val="00650706"/>
    <w:rsid w:val="006518F6"/>
    <w:rsid w:val="00652F70"/>
    <w:rsid w:val="0065498B"/>
    <w:rsid w:val="00656BFC"/>
    <w:rsid w:val="00657844"/>
    <w:rsid w:val="006606A3"/>
    <w:rsid w:val="006623C9"/>
    <w:rsid w:val="00663854"/>
    <w:rsid w:val="00667DCF"/>
    <w:rsid w:val="006719AA"/>
    <w:rsid w:val="006719C1"/>
    <w:rsid w:val="00671FA8"/>
    <w:rsid w:val="006743AA"/>
    <w:rsid w:val="00677270"/>
    <w:rsid w:val="00682494"/>
    <w:rsid w:val="00684885"/>
    <w:rsid w:val="00686139"/>
    <w:rsid w:val="006869D2"/>
    <w:rsid w:val="00692DD3"/>
    <w:rsid w:val="00692EF7"/>
    <w:rsid w:val="006930C8"/>
    <w:rsid w:val="006951E9"/>
    <w:rsid w:val="006963A9"/>
    <w:rsid w:val="00697C28"/>
    <w:rsid w:val="006A068A"/>
    <w:rsid w:val="006A1A57"/>
    <w:rsid w:val="006A23E8"/>
    <w:rsid w:val="006A3C9D"/>
    <w:rsid w:val="006A4C9B"/>
    <w:rsid w:val="006A6EEF"/>
    <w:rsid w:val="006A7501"/>
    <w:rsid w:val="006A7D93"/>
    <w:rsid w:val="006B030A"/>
    <w:rsid w:val="006B07FD"/>
    <w:rsid w:val="006B0936"/>
    <w:rsid w:val="006B0C4E"/>
    <w:rsid w:val="006B1698"/>
    <w:rsid w:val="006B35B2"/>
    <w:rsid w:val="006B3B34"/>
    <w:rsid w:val="006B3BCE"/>
    <w:rsid w:val="006B50F8"/>
    <w:rsid w:val="006B6A9D"/>
    <w:rsid w:val="006B71AA"/>
    <w:rsid w:val="006B726E"/>
    <w:rsid w:val="006B77D4"/>
    <w:rsid w:val="006C1432"/>
    <w:rsid w:val="006C3F13"/>
    <w:rsid w:val="006C45AA"/>
    <w:rsid w:val="006C47AE"/>
    <w:rsid w:val="006C47E8"/>
    <w:rsid w:val="006C520E"/>
    <w:rsid w:val="006C5C5D"/>
    <w:rsid w:val="006C5E84"/>
    <w:rsid w:val="006D00C9"/>
    <w:rsid w:val="006D0CAB"/>
    <w:rsid w:val="006D2897"/>
    <w:rsid w:val="006D3C5C"/>
    <w:rsid w:val="006D5ACB"/>
    <w:rsid w:val="006D6B67"/>
    <w:rsid w:val="006D72DC"/>
    <w:rsid w:val="006E05E0"/>
    <w:rsid w:val="006E0FED"/>
    <w:rsid w:val="006E19ED"/>
    <w:rsid w:val="006E27AB"/>
    <w:rsid w:val="006E3020"/>
    <w:rsid w:val="006E332B"/>
    <w:rsid w:val="006E45CA"/>
    <w:rsid w:val="006E46D1"/>
    <w:rsid w:val="006E46E0"/>
    <w:rsid w:val="006E5134"/>
    <w:rsid w:val="006E524B"/>
    <w:rsid w:val="006E5448"/>
    <w:rsid w:val="006E66E5"/>
    <w:rsid w:val="006E6D5E"/>
    <w:rsid w:val="006F1353"/>
    <w:rsid w:val="006F18F1"/>
    <w:rsid w:val="006F5977"/>
    <w:rsid w:val="006F5B3B"/>
    <w:rsid w:val="00700444"/>
    <w:rsid w:val="00702605"/>
    <w:rsid w:val="007044EA"/>
    <w:rsid w:val="00704DDD"/>
    <w:rsid w:val="00706043"/>
    <w:rsid w:val="0070622E"/>
    <w:rsid w:val="00706279"/>
    <w:rsid w:val="00707550"/>
    <w:rsid w:val="007105E0"/>
    <w:rsid w:val="00710FB0"/>
    <w:rsid w:val="00711D29"/>
    <w:rsid w:val="00712369"/>
    <w:rsid w:val="00713009"/>
    <w:rsid w:val="00714653"/>
    <w:rsid w:val="00715BBF"/>
    <w:rsid w:val="00716799"/>
    <w:rsid w:val="00716C0D"/>
    <w:rsid w:val="00720552"/>
    <w:rsid w:val="007228B3"/>
    <w:rsid w:val="00722FBE"/>
    <w:rsid w:val="00723389"/>
    <w:rsid w:val="00723584"/>
    <w:rsid w:val="00724170"/>
    <w:rsid w:val="00731752"/>
    <w:rsid w:val="00731A11"/>
    <w:rsid w:val="00731B2B"/>
    <w:rsid w:val="00732D4C"/>
    <w:rsid w:val="00733062"/>
    <w:rsid w:val="0073318C"/>
    <w:rsid w:val="007335B4"/>
    <w:rsid w:val="007339D1"/>
    <w:rsid w:val="00733A6C"/>
    <w:rsid w:val="00734193"/>
    <w:rsid w:val="00735038"/>
    <w:rsid w:val="00736ACA"/>
    <w:rsid w:val="00737347"/>
    <w:rsid w:val="00737F80"/>
    <w:rsid w:val="00740640"/>
    <w:rsid w:val="00740B71"/>
    <w:rsid w:val="00741366"/>
    <w:rsid w:val="00741695"/>
    <w:rsid w:val="00741A30"/>
    <w:rsid w:val="00741FE3"/>
    <w:rsid w:val="00742075"/>
    <w:rsid w:val="00743A2C"/>
    <w:rsid w:val="007448FC"/>
    <w:rsid w:val="007452C1"/>
    <w:rsid w:val="00745760"/>
    <w:rsid w:val="007508A0"/>
    <w:rsid w:val="00750CC2"/>
    <w:rsid w:val="00751C1A"/>
    <w:rsid w:val="007533CB"/>
    <w:rsid w:val="00753750"/>
    <w:rsid w:val="00753964"/>
    <w:rsid w:val="00754244"/>
    <w:rsid w:val="00754322"/>
    <w:rsid w:val="007566B2"/>
    <w:rsid w:val="0075692F"/>
    <w:rsid w:val="00760D86"/>
    <w:rsid w:val="00762539"/>
    <w:rsid w:val="007628E2"/>
    <w:rsid w:val="00762F59"/>
    <w:rsid w:val="00763465"/>
    <w:rsid w:val="007645CA"/>
    <w:rsid w:val="007650B5"/>
    <w:rsid w:val="00770580"/>
    <w:rsid w:val="00771429"/>
    <w:rsid w:val="00771FBB"/>
    <w:rsid w:val="007722F0"/>
    <w:rsid w:val="00772B21"/>
    <w:rsid w:val="00773E0B"/>
    <w:rsid w:val="007742D2"/>
    <w:rsid w:val="00774815"/>
    <w:rsid w:val="00776A88"/>
    <w:rsid w:val="00776A96"/>
    <w:rsid w:val="00776BF3"/>
    <w:rsid w:val="00776FA6"/>
    <w:rsid w:val="00777018"/>
    <w:rsid w:val="00777258"/>
    <w:rsid w:val="00782CE1"/>
    <w:rsid w:val="0078308B"/>
    <w:rsid w:val="007842EC"/>
    <w:rsid w:val="00785D23"/>
    <w:rsid w:val="0078667C"/>
    <w:rsid w:val="0078791C"/>
    <w:rsid w:val="00792AF7"/>
    <w:rsid w:val="0079517F"/>
    <w:rsid w:val="00795542"/>
    <w:rsid w:val="00795F00"/>
    <w:rsid w:val="007971E3"/>
    <w:rsid w:val="007A164B"/>
    <w:rsid w:val="007A19D9"/>
    <w:rsid w:val="007A48A1"/>
    <w:rsid w:val="007A4B00"/>
    <w:rsid w:val="007A5794"/>
    <w:rsid w:val="007A5A12"/>
    <w:rsid w:val="007B0C5D"/>
    <w:rsid w:val="007B2168"/>
    <w:rsid w:val="007B4B27"/>
    <w:rsid w:val="007B4BB2"/>
    <w:rsid w:val="007B50AA"/>
    <w:rsid w:val="007B5BC7"/>
    <w:rsid w:val="007B6BD3"/>
    <w:rsid w:val="007B6E38"/>
    <w:rsid w:val="007B78A1"/>
    <w:rsid w:val="007C07CE"/>
    <w:rsid w:val="007C1253"/>
    <w:rsid w:val="007C1848"/>
    <w:rsid w:val="007C5A11"/>
    <w:rsid w:val="007D0DB5"/>
    <w:rsid w:val="007D1582"/>
    <w:rsid w:val="007D2053"/>
    <w:rsid w:val="007D2B68"/>
    <w:rsid w:val="007D2F87"/>
    <w:rsid w:val="007D3623"/>
    <w:rsid w:val="007D3A2F"/>
    <w:rsid w:val="007D455C"/>
    <w:rsid w:val="007D5785"/>
    <w:rsid w:val="007D6B8F"/>
    <w:rsid w:val="007E1259"/>
    <w:rsid w:val="007E394E"/>
    <w:rsid w:val="007E40F9"/>
    <w:rsid w:val="007E4948"/>
    <w:rsid w:val="007E6EB4"/>
    <w:rsid w:val="007F1CB5"/>
    <w:rsid w:val="007F386F"/>
    <w:rsid w:val="007F3988"/>
    <w:rsid w:val="007F518A"/>
    <w:rsid w:val="007F6B92"/>
    <w:rsid w:val="00802234"/>
    <w:rsid w:val="008023B2"/>
    <w:rsid w:val="0080273C"/>
    <w:rsid w:val="00802893"/>
    <w:rsid w:val="00802C96"/>
    <w:rsid w:val="008046DB"/>
    <w:rsid w:val="00805B94"/>
    <w:rsid w:val="00805D3E"/>
    <w:rsid w:val="00805E90"/>
    <w:rsid w:val="008063DA"/>
    <w:rsid w:val="0080724A"/>
    <w:rsid w:val="00810033"/>
    <w:rsid w:val="00810225"/>
    <w:rsid w:val="0081068D"/>
    <w:rsid w:val="00811534"/>
    <w:rsid w:val="00812032"/>
    <w:rsid w:val="00815917"/>
    <w:rsid w:val="008162B2"/>
    <w:rsid w:val="00817A4E"/>
    <w:rsid w:val="008201B3"/>
    <w:rsid w:val="00820265"/>
    <w:rsid w:val="008208C5"/>
    <w:rsid w:val="00820BC4"/>
    <w:rsid w:val="008211A2"/>
    <w:rsid w:val="00821850"/>
    <w:rsid w:val="0082226C"/>
    <w:rsid w:val="00823756"/>
    <w:rsid w:val="00823D5C"/>
    <w:rsid w:val="00823D70"/>
    <w:rsid w:val="00824A65"/>
    <w:rsid w:val="00824D39"/>
    <w:rsid w:val="00826C44"/>
    <w:rsid w:val="008305CC"/>
    <w:rsid w:val="008308F0"/>
    <w:rsid w:val="00831143"/>
    <w:rsid w:val="008316F0"/>
    <w:rsid w:val="00831726"/>
    <w:rsid w:val="0083202D"/>
    <w:rsid w:val="00835AF2"/>
    <w:rsid w:val="008365F8"/>
    <w:rsid w:val="0084021A"/>
    <w:rsid w:val="00840424"/>
    <w:rsid w:val="00841C67"/>
    <w:rsid w:val="00841D9B"/>
    <w:rsid w:val="0084218F"/>
    <w:rsid w:val="008460E5"/>
    <w:rsid w:val="00846975"/>
    <w:rsid w:val="00850213"/>
    <w:rsid w:val="008515C4"/>
    <w:rsid w:val="00852DDA"/>
    <w:rsid w:val="008544CE"/>
    <w:rsid w:val="00854785"/>
    <w:rsid w:val="00855624"/>
    <w:rsid w:val="00855EEE"/>
    <w:rsid w:val="008607F3"/>
    <w:rsid w:val="00860923"/>
    <w:rsid w:val="0086221F"/>
    <w:rsid w:val="00862359"/>
    <w:rsid w:val="00865BAB"/>
    <w:rsid w:val="0086607B"/>
    <w:rsid w:val="00866471"/>
    <w:rsid w:val="00867568"/>
    <w:rsid w:val="008705A2"/>
    <w:rsid w:val="00870943"/>
    <w:rsid w:val="00870F6D"/>
    <w:rsid w:val="00875354"/>
    <w:rsid w:val="008756FA"/>
    <w:rsid w:val="00876DBA"/>
    <w:rsid w:val="008803B1"/>
    <w:rsid w:val="008848BE"/>
    <w:rsid w:val="0088590C"/>
    <w:rsid w:val="008859FA"/>
    <w:rsid w:val="008861F2"/>
    <w:rsid w:val="00886A16"/>
    <w:rsid w:val="00891062"/>
    <w:rsid w:val="00892B38"/>
    <w:rsid w:val="00895725"/>
    <w:rsid w:val="00897E6D"/>
    <w:rsid w:val="008A01A3"/>
    <w:rsid w:val="008A0DEF"/>
    <w:rsid w:val="008A216B"/>
    <w:rsid w:val="008A3B03"/>
    <w:rsid w:val="008A4C82"/>
    <w:rsid w:val="008A511B"/>
    <w:rsid w:val="008A5697"/>
    <w:rsid w:val="008A62B0"/>
    <w:rsid w:val="008B04A6"/>
    <w:rsid w:val="008B325A"/>
    <w:rsid w:val="008B366D"/>
    <w:rsid w:val="008B6441"/>
    <w:rsid w:val="008B64C6"/>
    <w:rsid w:val="008B6C43"/>
    <w:rsid w:val="008C03DB"/>
    <w:rsid w:val="008C13E2"/>
    <w:rsid w:val="008C2659"/>
    <w:rsid w:val="008C37D6"/>
    <w:rsid w:val="008C3C34"/>
    <w:rsid w:val="008C5D1F"/>
    <w:rsid w:val="008C72D4"/>
    <w:rsid w:val="008C76CF"/>
    <w:rsid w:val="008D03CA"/>
    <w:rsid w:val="008D0B83"/>
    <w:rsid w:val="008D0BAB"/>
    <w:rsid w:val="008D1488"/>
    <w:rsid w:val="008D14AD"/>
    <w:rsid w:val="008D35DD"/>
    <w:rsid w:val="008D54AF"/>
    <w:rsid w:val="008D6837"/>
    <w:rsid w:val="008D749F"/>
    <w:rsid w:val="008E03B3"/>
    <w:rsid w:val="008E1CC7"/>
    <w:rsid w:val="008E209B"/>
    <w:rsid w:val="008E21CF"/>
    <w:rsid w:val="008E230E"/>
    <w:rsid w:val="008E2310"/>
    <w:rsid w:val="008E3EAC"/>
    <w:rsid w:val="008E5D96"/>
    <w:rsid w:val="008E65AC"/>
    <w:rsid w:val="008E6F14"/>
    <w:rsid w:val="008F1738"/>
    <w:rsid w:val="008F1C97"/>
    <w:rsid w:val="008F2837"/>
    <w:rsid w:val="008F3B65"/>
    <w:rsid w:val="008F4CCB"/>
    <w:rsid w:val="008F5CD6"/>
    <w:rsid w:val="008F6385"/>
    <w:rsid w:val="008F6A3B"/>
    <w:rsid w:val="008F7171"/>
    <w:rsid w:val="008F7374"/>
    <w:rsid w:val="008F7BA9"/>
    <w:rsid w:val="0090093F"/>
    <w:rsid w:val="00900BC8"/>
    <w:rsid w:val="009016EC"/>
    <w:rsid w:val="00902001"/>
    <w:rsid w:val="009048F3"/>
    <w:rsid w:val="00904A64"/>
    <w:rsid w:val="00905A5D"/>
    <w:rsid w:val="0090736B"/>
    <w:rsid w:val="00907E10"/>
    <w:rsid w:val="00910F5C"/>
    <w:rsid w:val="00914185"/>
    <w:rsid w:val="00916263"/>
    <w:rsid w:val="009168A1"/>
    <w:rsid w:val="0091723A"/>
    <w:rsid w:val="009173D2"/>
    <w:rsid w:val="00927F30"/>
    <w:rsid w:val="00930CF2"/>
    <w:rsid w:val="009319EF"/>
    <w:rsid w:val="00931E02"/>
    <w:rsid w:val="00931F52"/>
    <w:rsid w:val="00932F0B"/>
    <w:rsid w:val="009339DE"/>
    <w:rsid w:val="0093448B"/>
    <w:rsid w:val="009345C9"/>
    <w:rsid w:val="00934813"/>
    <w:rsid w:val="00934AF7"/>
    <w:rsid w:val="00937D57"/>
    <w:rsid w:val="009401E8"/>
    <w:rsid w:val="00941172"/>
    <w:rsid w:val="0094123F"/>
    <w:rsid w:val="009428A1"/>
    <w:rsid w:val="009429B6"/>
    <w:rsid w:val="00942A07"/>
    <w:rsid w:val="00942EC9"/>
    <w:rsid w:val="00943029"/>
    <w:rsid w:val="00945452"/>
    <w:rsid w:val="00945969"/>
    <w:rsid w:val="00951208"/>
    <w:rsid w:val="00951CDF"/>
    <w:rsid w:val="00951FB2"/>
    <w:rsid w:val="00952FF7"/>
    <w:rsid w:val="00953102"/>
    <w:rsid w:val="0095472E"/>
    <w:rsid w:val="009548CC"/>
    <w:rsid w:val="00954C6F"/>
    <w:rsid w:val="00955B8C"/>
    <w:rsid w:val="00957E11"/>
    <w:rsid w:val="0096170B"/>
    <w:rsid w:val="0096183F"/>
    <w:rsid w:val="009629B5"/>
    <w:rsid w:val="009636B0"/>
    <w:rsid w:val="00965C0C"/>
    <w:rsid w:val="00966951"/>
    <w:rsid w:val="0096761B"/>
    <w:rsid w:val="00967C67"/>
    <w:rsid w:val="00970BCB"/>
    <w:rsid w:val="00971026"/>
    <w:rsid w:val="009714AA"/>
    <w:rsid w:val="00973559"/>
    <w:rsid w:val="009746B2"/>
    <w:rsid w:val="009753BD"/>
    <w:rsid w:val="009806E8"/>
    <w:rsid w:val="00980D6B"/>
    <w:rsid w:val="009835E1"/>
    <w:rsid w:val="009839AC"/>
    <w:rsid w:val="00983D11"/>
    <w:rsid w:val="009847AD"/>
    <w:rsid w:val="00986CCD"/>
    <w:rsid w:val="009874FD"/>
    <w:rsid w:val="00987A77"/>
    <w:rsid w:val="009900B3"/>
    <w:rsid w:val="009913C2"/>
    <w:rsid w:val="009919DF"/>
    <w:rsid w:val="009942F4"/>
    <w:rsid w:val="0099480D"/>
    <w:rsid w:val="009953D0"/>
    <w:rsid w:val="00995B76"/>
    <w:rsid w:val="00996CDB"/>
    <w:rsid w:val="009973DE"/>
    <w:rsid w:val="00997E1E"/>
    <w:rsid w:val="009A249B"/>
    <w:rsid w:val="009A3E61"/>
    <w:rsid w:val="009A5030"/>
    <w:rsid w:val="009A6D09"/>
    <w:rsid w:val="009A7E4A"/>
    <w:rsid w:val="009B0280"/>
    <w:rsid w:val="009B063E"/>
    <w:rsid w:val="009B1514"/>
    <w:rsid w:val="009B1C52"/>
    <w:rsid w:val="009B29DA"/>
    <w:rsid w:val="009B53D1"/>
    <w:rsid w:val="009B54C2"/>
    <w:rsid w:val="009B5A62"/>
    <w:rsid w:val="009B5D73"/>
    <w:rsid w:val="009B6C9E"/>
    <w:rsid w:val="009B73DB"/>
    <w:rsid w:val="009C0844"/>
    <w:rsid w:val="009C23C3"/>
    <w:rsid w:val="009C2AB3"/>
    <w:rsid w:val="009C34AF"/>
    <w:rsid w:val="009C3640"/>
    <w:rsid w:val="009C6DF0"/>
    <w:rsid w:val="009D0B48"/>
    <w:rsid w:val="009D0C53"/>
    <w:rsid w:val="009D3BD6"/>
    <w:rsid w:val="009D5657"/>
    <w:rsid w:val="009D6684"/>
    <w:rsid w:val="009D67BC"/>
    <w:rsid w:val="009D67DA"/>
    <w:rsid w:val="009D7777"/>
    <w:rsid w:val="009E0454"/>
    <w:rsid w:val="009E0C1B"/>
    <w:rsid w:val="009E0E0C"/>
    <w:rsid w:val="009E4B44"/>
    <w:rsid w:val="009E591C"/>
    <w:rsid w:val="009E5C87"/>
    <w:rsid w:val="009E6BEF"/>
    <w:rsid w:val="009E6E82"/>
    <w:rsid w:val="009E7BB2"/>
    <w:rsid w:val="009F0503"/>
    <w:rsid w:val="009F14EB"/>
    <w:rsid w:val="009F55F8"/>
    <w:rsid w:val="009F5CFB"/>
    <w:rsid w:val="009F65F9"/>
    <w:rsid w:val="009F662D"/>
    <w:rsid w:val="009F6B0E"/>
    <w:rsid w:val="009F755A"/>
    <w:rsid w:val="009F7E52"/>
    <w:rsid w:val="00A00633"/>
    <w:rsid w:val="00A01802"/>
    <w:rsid w:val="00A03DA1"/>
    <w:rsid w:val="00A03F25"/>
    <w:rsid w:val="00A042A4"/>
    <w:rsid w:val="00A061F3"/>
    <w:rsid w:val="00A06839"/>
    <w:rsid w:val="00A06BFA"/>
    <w:rsid w:val="00A101A2"/>
    <w:rsid w:val="00A10DB1"/>
    <w:rsid w:val="00A12764"/>
    <w:rsid w:val="00A1489B"/>
    <w:rsid w:val="00A148F1"/>
    <w:rsid w:val="00A149A9"/>
    <w:rsid w:val="00A17D03"/>
    <w:rsid w:val="00A17F4B"/>
    <w:rsid w:val="00A209CE"/>
    <w:rsid w:val="00A216C6"/>
    <w:rsid w:val="00A21A9F"/>
    <w:rsid w:val="00A22B3E"/>
    <w:rsid w:val="00A22E7F"/>
    <w:rsid w:val="00A2315B"/>
    <w:rsid w:val="00A23656"/>
    <w:rsid w:val="00A24AF1"/>
    <w:rsid w:val="00A258DF"/>
    <w:rsid w:val="00A25C62"/>
    <w:rsid w:val="00A25CBF"/>
    <w:rsid w:val="00A26944"/>
    <w:rsid w:val="00A26D0B"/>
    <w:rsid w:val="00A26EF5"/>
    <w:rsid w:val="00A2777F"/>
    <w:rsid w:val="00A30FAA"/>
    <w:rsid w:val="00A3101A"/>
    <w:rsid w:val="00A32315"/>
    <w:rsid w:val="00A33666"/>
    <w:rsid w:val="00A370E1"/>
    <w:rsid w:val="00A40BFF"/>
    <w:rsid w:val="00A40E02"/>
    <w:rsid w:val="00A411FC"/>
    <w:rsid w:val="00A43A2B"/>
    <w:rsid w:val="00A4492A"/>
    <w:rsid w:val="00A44DE5"/>
    <w:rsid w:val="00A45A35"/>
    <w:rsid w:val="00A467D5"/>
    <w:rsid w:val="00A46829"/>
    <w:rsid w:val="00A506E3"/>
    <w:rsid w:val="00A507E7"/>
    <w:rsid w:val="00A516C2"/>
    <w:rsid w:val="00A51F55"/>
    <w:rsid w:val="00A524A3"/>
    <w:rsid w:val="00A56160"/>
    <w:rsid w:val="00A60382"/>
    <w:rsid w:val="00A60D86"/>
    <w:rsid w:val="00A61D29"/>
    <w:rsid w:val="00A63500"/>
    <w:rsid w:val="00A638C5"/>
    <w:rsid w:val="00A6595D"/>
    <w:rsid w:val="00A6724D"/>
    <w:rsid w:val="00A6775B"/>
    <w:rsid w:val="00A7379F"/>
    <w:rsid w:val="00A805D3"/>
    <w:rsid w:val="00A80BF9"/>
    <w:rsid w:val="00A813EC"/>
    <w:rsid w:val="00A81522"/>
    <w:rsid w:val="00A823F6"/>
    <w:rsid w:val="00A83225"/>
    <w:rsid w:val="00A8694D"/>
    <w:rsid w:val="00A90B99"/>
    <w:rsid w:val="00A91AD1"/>
    <w:rsid w:val="00A92039"/>
    <w:rsid w:val="00A924B9"/>
    <w:rsid w:val="00A9323B"/>
    <w:rsid w:val="00A9532A"/>
    <w:rsid w:val="00A95E8B"/>
    <w:rsid w:val="00AA333C"/>
    <w:rsid w:val="00AA3ED6"/>
    <w:rsid w:val="00AA3EEA"/>
    <w:rsid w:val="00AA4269"/>
    <w:rsid w:val="00AA4724"/>
    <w:rsid w:val="00AA60A3"/>
    <w:rsid w:val="00AA64DF"/>
    <w:rsid w:val="00AB1B1E"/>
    <w:rsid w:val="00AB1CE2"/>
    <w:rsid w:val="00AB3A04"/>
    <w:rsid w:val="00AB449E"/>
    <w:rsid w:val="00AB6529"/>
    <w:rsid w:val="00AB707E"/>
    <w:rsid w:val="00AC057A"/>
    <w:rsid w:val="00AC174B"/>
    <w:rsid w:val="00AC296D"/>
    <w:rsid w:val="00AC35E8"/>
    <w:rsid w:val="00AC6684"/>
    <w:rsid w:val="00AC73EA"/>
    <w:rsid w:val="00AC7416"/>
    <w:rsid w:val="00AD0FC6"/>
    <w:rsid w:val="00AD187F"/>
    <w:rsid w:val="00AD33AE"/>
    <w:rsid w:val="00AD502F"/>
    <w:rsid w:val="00AD7F07"/>
    <w:rsid w:val="00AE0CE9"/>
    <w:rsid w:val="00AE0F56"/>
    <w:rsid w:val="00AE10BF"/>
    <w:rsid w:val="00AE37B5"/>
    <w:rsid w:val="00AE49BC"/>
    <w:rsid w:val="00AE7690"/>
    <w:rsid w:val="00AF1461"/>
    <w:rsid w:val="00AF272C"/>
    <w:rsid w:val="00AF3237"/>
    <w:rsid w:val="00AF3B74"/>
    <w:rsid w:val="00AF4117"/>
    <w:rsid w:val="00AF5499"/>
    <w:rsid w:val="00AF5FF0"/>
    <w:rsid w:val="00B02C9B"/>
    <w:rsid w:val="00B04213"/>
    <w:rsid w:val="00B052B0"/>
    <w:rsid w:val="00B05711"/>
    <w:rsid w:val="00B0657E"/>
    <w:rsid w:val="00B06ACC"/>
    <w:rsid w:val="00B107A5"/>
    <w:rsid w:val="00B112AD"/>
    <w:rsid w:val="00B115CC"/>
    <w:rsid w:val="00B121DC"/>
    <w:rsid w:val="00B14A3C"/>
    <w:rsid w:val="00B1733C"/>
    <w:rsid w:val="00B2037C"/>
    <w:rsid w:val="00B21A9F"/>
    <w:rsid w:val="00B21B8D"/>
    <w:rsid w:val="00B2302B"/>
    <w:rsid w:val="00B2446D"/>
    <w:rsid w:val="00B24522"/>
    <w:rsid w:val="00B25434"/>
    <w:rsid w:val="00B27059"/>
    <w:rsid w:val="00B27231"/>
    <w:rsid w:val="00B278DF"/>
    <w:rsid w:val="00B31D42"/>
    <w:rsid w:val="00B32959"/>
    <w:rsid w:val="00B32F73"/>
    <w:rsid w:val="00B34BF6"/>
    <w:rsid w:val="00B35336"/>
    <w:rsid w:val="00B3720C"/>
    <w:rsid w:val="00B40660"/>
    <w:rsid w:val="00B43A50"/>
    <w:rsid w:val="00B47A71"/>
    <w:rsid w:val="00B47DBA"/>
    <w:rsid w:val="00B508F1"/>
    <w:rsid w:val="00B51C46"/>
    <w:rsid w:val="00B5204D"/>
    <w:rsid w:val="00B523D2"/>
    <w:rsid w:val="00B52FF6"/>
    <w:rsid w:val="00B53C17"/>
    <w:rsid w:val="00B56000"/>
    <w:rsid w:val="00B573D5"/>
    <w:rsid w:val="00B62DC5"/>
    <w:rsid w:val="00B63D9A"/>
    <w:rsid w:val="00B670A5"/>
    <w:rsid w:val="00B67A62"/>
    <w:rsid w:val="00B67B11"/>
    <w:rsid w:val="00B720B5"/>
    <w:rsid w:val="00B72A89"/>
    <w:rsid w:val="00B72C46"/>
    <w:rsid w:val="00B76A23"/>
    <w:rsid w:val="00B775B1"/>
    <w:rsid w:val="00B77DA9"/>
    <w:rsid w:val="00B805C8"/>
    <w:rsid w:val="00B81AC4"/>
    <w:rsid w:val="00B826E2"/>
    <w:rsid w:val="00B85FEE"/>
    <w:rsid w:val="00B86450"/>
    <w:rsid w:val="00B86B63"/>
    <w:rsid w:val="00B872D6"/>
    <w:rsid w:val="00B87382"/>
    <w:rsid w:val="00B87528"/>
    <w:rsid w:val="00B87BEB"/>
    <w:rsid w:val="00B91A65"/>
    <w:rsid w:val="00B92518"/>
    <w:rsid w:val="00B9353F"/>
    <w:rsid w:val="00B972A4"/>
    <w:rsid w:val="00B97376"/>
    <w:rsid w:val="00BA16B7"/>
    <w:rsid w:val="00BA1A29"/>
    <w:rsid w:val="00BA2C2A"/>
    <w:rsid w:val="00BA2C5F"/>
    <w:rsid w:val="00BA32EC"/>
    <w:rsid w:val="00BA3406"/>
    <w:rsid w:val="00BA5442"/>
    <w:rsid w:val="00BA6906"/>
    <w:rsid w:val="00BA77D8"/>
    <w:rsid w:val="00BA79EB"/>
    <w:rsid w:val="00BB03EF"/>
    <w:rsid w:val="00BB0C56"/>
    <w:rsid w:val="00BB1042"/>
    <w:rsid w:val="00BB1E64"/>
    <w:rsid w:val="00BB201C"/>
    <w:rsid w:val="00BB23A7"/>
    <w:rsid w:val="00BB24DB"/>
    <w:rsid w:val="00BB282A"/>
    <w:rsid w:val="00BB68E1"/>
    <w:rsid w:val="00BB6DAE"/>
    <w:rsid w:val="00BC00BC"/>
    <w:rsid w:val="00BC49DC"/>
    <w:rsid w:val="00BC58DB"/>
    <w:rsid w:val="00BC5CB0"/>
    <w:rsid w:val="00BC5E72"/>
    <w:rsid w:val="00BC5F1B"/>
    <w:rsid w:val="00BC770F"/>
    <w:rsid w:val="00BD07D2"/>
    <w:rsid w:val="00BD085B"/>
    <w:rsid w:val="00BD2EB3"/>
    <w:rsid w:val="00BD7041"/>
    <w:rsid w:val="00BE20FB"/>
    <w:rsid w:val="00BE3527"/>
    <w:rsid w:val="00BE3F66"/>
    <w:rsid w:val="00BE582F"/>
    <w:rsid w:val="00BE68AA"/>
    <w:rsid w:val="00BE6D4D"/>
    <w:rsid w:val="00BE776D"/>
    <w:rsid w:val="00BE79CF"/>
    <w:rsid w:val="00BF09F9"/>
    <w:rsid w:val="00BF1C58"/>
    <w:rsid w:val="00BF2128"/>
    <w:rsid w:val="00BF2ACF"/>
    <w:rsid w:val="00BF2AF5"/>
    <w:rsid w:val="00BF36FE"/>
    <w:rsid w:val="00BF3D6A"/>
    <w:rsid w:val="00BF4254"/>
    <w:rsid w:val="00BF4842"/>
    <w:rsid w:val="00C00670"/>
    <w:rsid w:val="00C01DED"/>
    <w:rsid w:val="00C03122"/>
    <w:rsid w:val="00C04658"/>
    <w:rsid w:val="00C05933"/>
    <w:rsid w:val="00C07F77"/>
    <w:rsid w:val="00C1016A"/>
    <w:rsid w:val="00C106A1"/>
    <w:rsid w:val="00C11559"/>
    <w:rsid w:val="00C13377"/>
    <w:rsid w:val="00C1506F"/>
    <w:rsid w:val="00C165AA"/>
    <w:rsid w:val="00C16857"/>
    <w:rsid w:val="00C17076"/>
    <w:rsid w:val="00C22F96"/>
    <w:rsid w:val="00C23517"/>
    <w:rsid w:val="00C2519E"/>
    <w:rsid w:val="00C2529A"/>
    <w:rsid w:val="00C256D4"/>
    <w:rsid w:val="00C259BA"/>
    <w:rsid w:val="00C26480"/>
    <w:rsid w:val="00C30FD2"/>
    <w:rsid w:val="00C31F20"/>
    <w:rsid w:val="00C35C32"/>
    <w:rsid w:val="00C36E63"/>
    <w:rsid w:val="00C41D8D"/>
    <w:rsid w:val="00C43B6D"/>
    <w:rsid w:val="00C442DC"/>
    <w:rsid w:val="00C46A69"/>
    <w:rsid w:val="00C46D7E"/>
    <w:rsid w:val="00C470C3"/>
    <w:rsid w:val="00C52665"/>
    <w:rsid w:val="00C53249"/>
    <w:rsid w:val="00C5476D"/>
    <w:rsid w:val="00C559FC"/>
    <w:rsid w:val="00C55B14"/>
    <w:rsid w:val="00C57F89"/>
    <w:rsid w:val="00C61493"/>
    <w:rsid w:val="00C61BA8"/>
    <w:rsid w:val="00C62910"/>
    <w:rsid w:val="00C63597"/>
    <w:rsid w:val="00C64E2C"/>
    <w:rsid w:val="00C65469"/>
    <w:rsid w:val="00C65470"/>
    <w:rsid w:val="00C65A58"/>
    <w:rsid w:val="00C65B70"/>
    <w:rsid w:val="00C66678"/>
    <w:rsid w:val="00C67448"/>
    <w:rsid w:val="00C71C99"/>
    <w:rsid w:val="00C71D1C"/>
    <w:rsid w:val="00C71E80"/>
    <w:rsid w:val="00C724E6"/>
    <w:rsid w:val="00C74393"/>
    <w:rsid w:val="00C749CD"/>
    <w:rsid w:val="00C75A3B"/>
    <w:rsid w:val="00C76203"/>
    <w:rsid w:val="00C7784F"/>
    <w:rsid w:val="00C824CC"/>
    <w:rsid w:val="00C828FA"/>
    <w:rsid w:val="00C83612"/>
    <w:rsid w:val="00C8476A"/>
    <w:rsid w:val="00C85437"/>
    <w:rsid w:val="00C85A9A"/>
    <w:rsid w:val="00C867AC"/>
    <w:rsid w:val="00C87DB0"/>
    <w:rsid w:val="00C9016C"/>
    <w:rsid w:val="00C91B1A"/>
    <w:rsid w:val="00C95093"/>
    <w:rsid w:val="00C9528E"/>
    <w:rsid w:val="00C96CE9"/>
    <w:rsid w:val="00C973B7"/>
    <w:rsid w:val="00CA1BC8"/>
    <w:rsid w:val="00CA21B1"/>
    <w:rsid w:val="00CA298B"/>
    <w:rsid w:val="00CA2E27"/>
    <w:rsid w:val="00CA39EC"/>
    <w:rsid w:val="00CA4553"/>
    <w:rsid w:val="00CA539F"/>
    <w:rsid w:val="00CA6B5B"/>
    <w:rsid w:val="00CB1D4C"/>
    <w:rsid w:val="00CB2DDF"/>
    <w:rsid w:val="00CB4248"/>
    <w:rsid w:val="00CB4DCF"/>
    <w:rsid w:val="00CB56CB"/>
    <w:rsid w:val="00CB6A7A"/>
    <w:rsid w:val="00CB6AD1"/>
    <w:rsid w:val="00CB76EE"/>
    <w:rsid w:val="00CC09FC"/>
    <w:rsid w:val="00CC1DB1"/>
    <w:rsid w:val="00CC1E5F"/>
    <w:rsid w:val="00CC2526"/>
    <w:rsid w:val="00CC37CC"/>
    <w:rsid w:val="00CC5640"/>
    <w:rsid w:val="00CC622B"/>
    <w:rsid w:val="00CC743B"/>
    <w:rsid w:val="00CC75A2"/>
    <w:rsid w:val="00CC7B2E"/>
    <w:rsid w:val="00CD04BD"/>
    <w:rsid w:val="00CD1ACA"/>
    <w:rsid w:val="00CD3015"/>
    <w:rsid w:val="00CD366E"/>
    <w:rsid w:val="00CD3CFB"/>
    <w:rsid w:val="00CD4E73"/>
    <w:rsid w:val="00CD6F5D"/>
    <w:rsid w:val="00CE0C54"/>
    <w:rsid w:val="00CE2419"/>
    <w:rsid w:val="00CE2FD4"/>
    <w:rsid w:val="00CE3448"/>
    <w:rsid w:val="00CE3889"/>
    <w:rsid w:val="00CE3A6D"/>
    <w:rsid w:val="00CE4379"/>
    <w:rsid w:val="00CE7C1B"/>
    <w:rsid w:val="00CF2853"/>
    <w:rsid w:val="00CF4B05"/>
    <w:rsid w:val="00CF5998"/>
    <w:rsid w:val="00CF643C"/>
    <w:rsid w:val="00CF65E1"/>
    <w:rsid w:val="00CF6F07"/>
    <w:rsid w:val="00D00676"/>
    <w:rsid w:val="00D028BC"/>
    <w:rsid w:val="00D035A9"/>
    <w:rsid w:val="00D039DC"/>
    <w:rsid w:val="00D03EAB"/>
    <w:rsid w:val="00D04622"/>
    <w:rsid w:val="00D07184"/>
    <w:rsid w:val="00D073DF"/>
    <w:rsid w:val="00D1070B"/>
    <w:rsid w:val="00D1080A"/>
    <w:rsid w:val="00D1119C"/>
    <w:rsid w:val="00D11538"/>
    <w:rsid w:val="00D127AC"/>
    <w:rsid w:val="00D130B4"/>
    <w:rsid w:val="00D1357E"/>
    <w:rsid w:val="00D14839"/>
    <w:rsid w:val="00D152AD"/>
    <w:rsid w:val="00D16CE9"/>
    <w:rsid w:val="00D17238"/>
    <w:rsid w:val="00D17F07"/>
    <w:rsid w:val="00D20C0E"/>
    <w:rsid w:val="00D2192B"/>
    <w:rsid w:val="00D21E9D"/>
    <w:rsid w:val="00D250A7"/>
    <w:rsid w:val="00D26266"/>
    <w:rsid w:val="00D2653E"/>
    <w:rsid w:val="00D266DB"/>
    <w:rsid w:val="00D26869"/>
    <w:rsid w:val="00D26ABD"/>
    <w:rsid w:val="00D3195D"/>
    <w:rsid w:val="00D32D83"/>
    <w:rsid w:val="00D33722"/>
    <w:rsid w:val="00D33F01"/>
    <w:rsid w:val="00D34BCE"/>
    <w:rsid w:val="00D36161"/>
    <w:rsid w:val="00D40BC5"/>
    <w:rsid w:val="00D42683"/>
    <w:rsid w:val="00D4294D"/>
    <w:rsid w:val="00D42B74"/>
    <w:rsid w:val="00D43191"/>
    <w:rsid w:val="00D438EB"/>
    <w:rsid w:val="00D44A43"/>
    <w:rsid w:val="00D44BB3"/>
    <w:rsid w:val="00D468B7"/>
    <w:rsid w:val="00D50031"/>
    <w:rsid w:val="00D50757"/>
    <w:rsid w:val="00D512D1"/>
    <w:rsid w:val="00D51564"/>
    <w:rsid w:val="00D51C71"/>
    <w:rsid w:val="00D51CC8"/>
    <w:rsid w:val="00D5454A"/>
    <w:rsid w:val="00D55643"/>
    <w:rsid w:val="00D55862"/>
    <w:rsid w:val="00D55DA8"/>
    <w:rsid w:val="00D56963"/>
    <w:rsid w:val="00D57569"/>
    <w:rsid w:val="00D6060D"/>
    <w:rsid w:val="00D60D26"/>
    <w:rsid w:val="00D62712"/>
    <w:rsid w:val="00D62D52"/>
    <w:rsid w:val="00D6426E"/>
    <w:rsid w:val="00D65C82"/>
    <w:rsid w:val="00D6777E"/>
    <w:rsid w:val="00D67EFA"/>
    <w:rsid w:val="00D705EC"/>
    <w:rsid w:val="00D715DD"/>
    <w:rsid w:val="00D72FAD"/>
    <w:rsid w:val="00D738AD"/>
    <w:rsid w:val="00D739BF"/>
    <w:rsid w:val="00D73BB3"/>
    <w:rsid w:val="00D751A4"/>
    <w:rsid w:val="00D759FB"/>
    <w:rsid w:val="00D76977"/>
    <w:rsid w:val="00D76F9C"/>
    <w:rsid w:val="00D800FE"/>
    <w:rsid w:val="00D8076F"/>
    <w:rsid w:val="00D81BC8"/>
    <w:rsid w:val="00D8661F"/>
    <w:rsid w:val="00D86E74"/>
    <w:rsid w:val="00D87B73"/>
    <w:rsid w:val="00D908A5"/>
    <w:rsid w:val="00D90C2D"/>
    <w:rsid w:val="00D91BAE"/>
    <w:rsid w:val="00D91DBD"/>
    <w:rsid w:val="00D927D7"/>
    <w:rsid w:val="00D9378B"/>
    <w:rsid w:val="00D946BB"/>
    <w:rsid w:val="00D94FE2"/>
    <w:rsid w:val="00D95393"/>
    <w:rsid w:val="00D956DF"/>
    <w:rsid w:val="00D95E23"/>
    <w:rsid w:val="00D96F27"/>
    <w:rsid w:val="00D97378"/>
    <w:rsid w:val="00D97C88"/>
    <w:rsid w:val="00D97FAB"/>
    <w:rsid w:val="00DA12F1"/>
    <w:rsid w:val="00DA203D"/>
    <w:rsid w:val="00DA3699"/>
    <w:rsid w:val="00DA4337"/>
    <w:rsid w:val="00DA52BA"/>
    <w:rsid w:val="00DA5434"/>
    <w:rsid w:val="00DA7EC2"/>
    <w:rsid w:val="00DB1541"/>
    <w:rsid w:val="00DB3CCD"/>
    <w:rsid w:val="00DB5517"/>
    <w:rsid w:val="00DB659F"/>
    <w:rsid w:val="00DC2DA6"/>
    <w:rsid w:val="00DC4C4A"/>
    <w:rsid w:val="00DC544B"/>
    <w:rsid w:val="00DC55B1"/>
    <w:rsid w:val="00DC6AB0"/>
    <w:rsid w:val="00DC6FB8"/>
    <w:rsid w:val="00DC7CBC"/>
    <w:rsid w:val="00DC7E7B"/>
    <w:rsid w:val="00DD0503"/>
    <w:rsid w:val="00DD1FF6"/>
    <w:rsid w:val="00DD50E8"/>
    <w:rsid w:val="00DD63FD"/>
    <w:rsid w:val="00DD6AA2"/>
    <w:rsid w:val="00DE1283"/>
    <w:rsid w:val="00DE14F6"/>
    <w:rsid w:val="00DE1919"/>
    <w:rsid w:val="00DE318C"/>
    <w:rsid w:val="00DE400F"/>
    <w:rsid w:val="00DE4412"/>
    <w:rsid w:val="00DE4BE3"/>
    <w:rsid w:val="00DE5636"/>
    <w:rsid w:val="00DE5843"/>
    <w:rsid w:val="00DE7172"/>
    <w:rsid w:val="00DE7622"/>
    <w:rsid w:val="00DF0803"/>
    <w:rsid w:val="00DF164D"/>
    <w:rsid w:val="00DF2628"/>
    <w:rsid w:val="00DF269F"/>
    <w:rsid w:val="00DF28B1"/>
    <w:rsid w:val="00DF2B8D"/>
    <w:rsid w:val="00DF5771"/>
    <w:rsid w:val="00DF7145"/>
    <w:rsid w:val="00E00708"/>
    <w:rsid w:val="00E01593"/>
    <w:rsid w:val="00E02FC7"/>
    <w:rsid w:val="00E074DB"/>
    <w:rsid w:val="00E106D8"/>
    <w:rsid w:val="00E10808"/>
    <w:rsid w:val="00E11346"/>
    <w:rsid w:val="00E124D0"/>
    <w:rsid w:val="00E12A36"/>
    <w:rsid w:val="00E1377E"/>
    <w:rsid w:val="00E17217"/>
    <w:rsid w:val="00E17AC1"/>
    <w:rsid w:val="00E20093"/>
    <w:rsid w:val="00E20FD8"/>
    <w:rsid w:val="00E2151C"/>
    <w:rsid w:val="00E21698"/>
    <w:rsid w:val="00E234F3"/>
    <w:rsid w:val="00E236A5"/>
    <w:rsid w:val="00E24513"/>
    <w:rsid w:val="00E256EA"/>
    <w:rsid w:val="00E26178"/>
    <w:rsid w:val="00E26A04"/>
    <w:rsid w:val="00E3080F"/>
    <w:rsid w:val="00E312A5"/>
    <w:rsid w:val="00E3162C"/>
    <w:rsid w:val="00E316AA"/>
    <w:rsid w:val="00E328C2"/>
    <w:rsid w:val="00E34FC0"/>
    <w:rsid w:val="00E3655A"/>
    <w:rsid w:val="00E41A13"/>
    <w:rsid w:val="00E42931"/>
    <w:rsid w:val="00E43091"/>
    <w:rsid w:val="00E43B35"/>
    <w:rsid w:val="00E46437"/>
    <w:rsid w:val="00E4777E"/>
    <w:rsid w:val="00E47A62"/>
    <w:rsid w:val="00E50489"/>
    <w:rsid w:val="00E5583F"/>
    <w:rsid w:val="00E55F4B"/>
    <w:rsid w:val="00E56DCF"/>
    <w:rsid w:val="00E56E5D"/>
    <w:rsid w:val="00E614E7"/>
    <w:rsid w:val="00E618DF"/>
    <w:rsid w:val="00E624B1"/>
    <w:rsid w:val="00E63B0D"/>
    <w:rsid w:val="00E6460D"/>
    <w:rsid w:val="00E66B0E"/>
    <w:rsid w:val="00E66BB3"/>
    <w:rsid w:val="00E673FD"/>
    <w:rsid w:val="00E7046F"/>
    <w:rsid w:val="00E7060E"/>
    <w:rsid w:val="00E706AC"/>
    <w:rsid w:val="00E71F1C"/>
    <w:rsid w:val="00E731A5"/>
    <w:rsid w:val="00E74135"/>
    <w:rsid w:val="00E74A36"/>
    <w:rsid w:val="00E74B19"/>
    <w:rsid w:val="00E75649"/>
    <w:rsid w:val="00E8002E"/>
    <w:rsid w:val="00E81769"/>
    <w:rsid w:val="00E82890"/>
    <w:rsid w:val="00E83F75"/>
    <w:rsid w:val="00E84140"/>
    <w:rsid w:val="00E85DB8"/>
    <w:rsid w:val="00E85F3E"/>
    <w:rsid w:val="00E87474"/>
    <w:rsid w:val="00E91C4D"/>
    <w:rsid w:val="00E9256B"/>
    <w:rsid w:val="00E92CA9"/>
    <w:rsid w:val="00E935F1"/>
    <w:rsid w:val="00E93DEF"/>
    <w:rsid w:val="00E94D34"/>
    <w:rsid w:val="00E94F2C"/>
    <w:rsid w:val="00EA06E3"/>
    <w:rsid w:val="00EA0C62"/>
    <w:rsid w:val="00EA0D49"/>
    <w:rsid w:val="00EA3BA1"/>
    <w:rsid w:val="00EA5665"/>
    <w:rsid w:val="00EB03AA"/>
    <w:rsid w:val="00EB1354"/>
    <w:rsid w:val="00EB2B6D"/>
    <w:rsid w:val="00EB34E7"/>
    <w:rsid w:val="00EB46CB"/>
    <w:rsid w:val="00EB625F"/>
    <w:rsid w:val="00EB652A"/>
    <w:rsid w:val="00EB7AD2"/>
    <w:rsid w:val="00EB7BDF"/>
    <w:rsid w:val="00EC0FAC"/>
    <w:rsid w:val="00EC12FB"/>
    <w:rsid w:val="00EC15B8"/>
    <w:rsid w:val="00EC5EB6"/>
    <w:rsid w:val="00ED0416"/>
    <w:rsid w:val="00ED0B5F"/>
    <w:rsid w:val="00ED0DA1"/>
    <w:rsid w:val="00ED0FA6"/>
    <w:rsid w:val="00ED1B79"/>
    <w:rsid w:val="00ED25BB"/>
    <w:rsid w:val="00ED42D3"/>
    <w:rsid w:val="00ED57EB"/>
    <w:rsid w:val="00ED7F8F"/>
    <w:rsid w:val="00EE084D"/>
    <w:rsid w:val="00EE35F9"/>
    <w:rsid w:val="00EE36FC"/>
    <w:rsid w:val="00EE4A00"/>
    <w:rsid w:val="00EE5544"/>
    <w:rsid w:val="00EE6383"/>
    <w:rsid w:val="00EF24DF"/>
    <w:rsid w:val="00EF6148"/>
    <w:rsid w:val="00EF78DB"/>
    <w:rsid w:val="00EF7D65"/>
    <w:rsid w:val="00F002CD"/>
    <w:rsid w:val="00F00BD1"/>
    <w:rsid w:val="00F00CE7"/>
    <w:rsid w:val="00F01CD5"/>
    <w:rsid w:val="00F02310"/>
    <w:rsid w:val="00F02C72"/>
    <w:rsid w:val="00F03665"/>
    <w:rsid w:val="00F03BDA"/>
    <w:rsid w:val="00F051FD"/>
    <w:rsid w:val="00F11234"/>
    <w:rsid w:val="00F12AE5"/>
    <w:rsid w:val="00F133C9"/>
    <w:rsid w:val="00F14B61"/>
    <w:rsid w:val="00F15B63"/>
    <w:rsid w:val="00F15CCA"/>
    <w:rsid w:val="00F1618A"/>
    <w:rsid w:val="00F209F5"/>
    <w:rsid w:val="00F2113B"/>
    <w:rsid w:val="00F21E9F"/>
    <w:rsid w:val="00F23DCC"/>
    <w:rsid w:val="00F2543A"/>
    <w:rsid w:val="00F26AB3"/>
    <w:rsid w:val="00F27EAD"/>
    <w:rsid w:val="00F30696"/>
    <w:rsid w:val="00F32B27"/>
    <w:rsid w:val="00F36879"/>
    <w:rsid w:val="00F42157"/>
    <w:rsid w:val="00F437AF"/>
    <w:rsid w:val="00F43D5C"/>
    <w:rsid w:val="00F46CE7"/>
    <w:rsid w:val="00F47609"/>
    <w:rsid w:val="00F50E82"/>
    <w:rsid w:val="00F516F8"/>
    <w:rsid w:val="00F53246"/>
    <w:rsid w:val="00F537A1"/>
    <w:rsid w:val="00F53D77"/>
    <w:rsid w:val="00F54D2F"/>
    <w:rsid w:val="00F5571A"/>
    <w:rsid w:val="00F55CEE"/>
    <w:rsid w:val="00F570E6"/>
    <w:rsid w:val="00F61011"/>
    <w:rsid w:val="00F6250F"/>
    <w:rsid w:val="00F639C5"/>
    <w:rsid w:val="00F63A4A"/>
    <w:rsid w:val="00F64A5F"/>
    <w:rsid w:val="00F65DE1"/>
    <w:rsid w:val="00F668BC"/>
    <w:rsid w:val="00F6704A"/>
    <w:rsid w:val="00F71AF0"/>
    <w:rsid w:val="00F7234C"/>
    <w:rsid w:val="00F72B1B"/>
    <w:rsid w:val="00F7479E"/>
    <w:rsid w:val="00F748A7"/>
    <w:rsid w:val="00F75C5A"/>
    <w:rsid w:val="00F75E32"/>
    <w:rsid w:val="00F76C80"/>
    <w:rsid w:val="00F773BF"/>
    <w:rsid w:val="00F77AFF"/>
    <w:rsid w:val="00F80EF3"/>
    <w:rsid w:val="00F80FFF"/>
    <w:rsid w:val="00F83153"/>
    <w:rsid w:val="00F8441A"/>
    <w:rsid w:val="00F847B8"/>
    <w:rsid w:val="00F8490F"/>
    <w:rsid w:val="00F85105"/>
    <w:rsid w:val="00F858CC"/>
    <w:rsid w:val="00F86F50"/>
    <w:rsid w:val="00F87312"/>
    <w:rsid w:val="00F8796B"/>
    <w:rsid w:val="00F87C24"/>
    <w:rsid w:val="00F90770"/>
    <w:rsid w:val="00F90A9D"/>
    <w:rsid w:val="00F90DB2"/>
    <w:rsid w:val="00F94B28"/>
    <w:rsid w:val="00F9686A"/>
    <w:rsid w:val="00F9695D"/>
    <w:rsid w:val="00FA0DED"/>
    <w:rsid w:val="00FA136D"/>
    <w:rsid w:val="00FA29FE"/>
    <w:rsid w:val="00FA2CDF"/>
    <w:rsid w:val="00FA3178"/>
    <w:rsid w:val="00FA5ACF"/>
    <w:rsid w:val="00FA702C"/>
    <w:rsid w:val="00FA706A"/>
    <w:rsid w:val="00FB1A33"/>
    <w:rsid w:val="00FB2316"/>
    <w:rsid w:val="00FB4158"/>
    <w:rsid w:val="00FB5650"/>
    <w:rsid w:val="00FB6363"/>
    <w:rsid w:val="00FC2C68"/>
    <w:rsid w:val="00FC313D"/>
    <w:rsid w:val="00FC513F"/>
    <w:rsid w:val="00FC5726"/>
    <w:rsid w:val="00FC7612"/>
    <w:rsid w:val="00FD069B"/>
    <w:rsid w:val="00FD086C"/>
    <w:rsid w:val="00FD0E86"/>
    <w:rsid w:val="00FD3894"/>
    <w:rsid w:val="00FD3A9D"/>
    <w:rsid w:val="00FD684D"/>
    <w:rsid w:val="00FD7153"/>
    <w:rsid w:val="00FE0A18"/>
    <w:rsid w:val="00FE0C40"/>
    <w:rsid w:val="00FE1872"/>
    <w:rsid w:val="00FE1E9A"/>
    <w:rsid w:val="00FE20D9"/>
    <w:rsid w:val="00FE21C6"/>
    <w:rsid w:val="00FE3821"/>
    <w:rsid w:val="00FE4590"/>
    <w:rsid w:val="00FE4BDF"/>
    <w:rsid w:val="00FE4F7A"/>
    <w:rsid w:val="00FE532D"/>
    <w:rsid w:val="00FE5488"/>
    <w:rsid w:val="00FE617C"/>
    <w:rsid w:val="00FF0118"/>
    <w:rsid w:val="00FF08C8"/>
    <w:rsid w:val="00FF2AA0"/>
    <w:rsid w:val="00FF381C"/>
    <w:rsid w:val="00FF3D66"/>
    <w:rsid w:val="00FF4CA8"/>
    <w:rsid w:val="00FF72C4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573A71"/>
  <w15:chartTrackingRefBased/>
  <w15:docId w15:val="{9F10A4C4-02D3-45BC-9619-06BC5487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s-MX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/>
      <w:i/>
      <w:sz w:val="24"/>
      <w:lang w:val="es-MX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 Narrow" w:hAnsi="Arial Narrow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  <w:lang w:val="es-MX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pPr>
      <w:jc w:val="center"/>
    </w:pPr>
    <w:rPr>
      <w:rFonts w:ascii="CG Bodoni" w:hAnsi="CG Bodoni"/>
      <w:lang w:val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xtodeglobo">
    <w:name w:val="Balloon Text"/>
    <w:basedOn w:val="Normal"/>
    <w:link w:val="TextodegloboCar"/>
    <w:rsid w:val="00A80B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80BF9"/>
    <w:rPr>
      <w:rFonts w:ascii="Tahoma" w:hAnsi="Tahoma" w:cs="Tahoma"/>
      <w:sz w:val="16"/>
      <w:szCs w:val="16"/>
      <w:lang w:val="es-ES_tradnl" w:eastAsia="es-ES"/>
    </w:rPr>
  </w:style>
  <w:style w:type="character" w:customStyle="1" w:styleId="EncabezadoCar">
    <w:name w:val="Encabezado Car"/>
    <w:link w:val="Encabezado"/>
    <w:rsid w:val="00B72A89"/>
    <w:rPr>
      <w:lang w:val="es-ES_tradnl" w:eastAsia="es-ES"/>
    </w:rPr>
  </w:style>
  <w:style w:type="table" w:styleId="Tablaconcuadrcula">
    <w:name w:val="Table Grid"/>
    <w:basedOn w:val="Tablanormal"/>
    <w:rsid w:val="00506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8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Plantillas\logo200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logo2000</Template>
  <TotalTime>0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también vamos a probar si este se imprime.</vt:lpstr>
    </vt:vector>
  </TitlesOfParts>
  <Company>El Colegio de Mexico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también vamos a probar si este se imprime.</dc:title>
  <dc:subject/>
  <dc:creator>Laura Jimenez Acosta</dc:creator>
  <cp:keywords/>
  <cp:lastModifiedBy>Jimena Paola Moreno Villaseñor</cp:lastModifiedBy>
  <cp:revision>2</cp:revision>
  <cp:lastPrinted>2016-11-18T19:58:00Z</cp:lastPrinted>
  <dcterms:created xsi:type="dcterms:W3CDTF">2026-07-30T17:06:00Z</dcterms:created>
  <dcterms:modified xsi:type="dcterms:W3CDTF">2026-07-30T17:06:00Z</dcterms:modified>
</cp:coreProperties>
</file>